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6958" w:rsidRPr="00970CD2" w:rsidRDefault="00F16958" w:rsidP="008069A2">
      <w:pPr>
        <w:rPr>
          <w:rFonts w:ascii="Palatino Linotype" w:hAnsi="Palatino Linotype"/>
        </w:rPr>
      </w:pPr>
      <w:r w:rsidRPr="00970CD2">
        <w:rPr>
          <w:rFonts w:ascii="Palatino Linotype" w:hAnsi="Palatino Linotype"/>
        </w:rPr>
        <w:t xml:space="preserve">                            </w:t>
      </w:r>
      <w:r>
        <w:rPr>
          <w:rFonts w:ascii="Palatino Linotype" w:hAnsi="Palatino Linotype"/>
        </w:rPr>
        <w:t xml:space="preserve">           </w:t>
      </w:r>
      <w:r w:rsidRPr="00970CD2">
        <w:rPr>
          <w:rFonts w:ascii="Palatino Linotype" w:hAnsi="Palatino Linotype"/>
        </w:rPr>
        <w:t xml:space="preserve">  </w:t>
      </w:r>
      <w:r w:rsidRPr="00133266">
        <w:rPr>
          <w:rFonts w:ascii="Palatino Linotype" w:hAnsi="Palatino Linotype"/>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1" o:spid="_x0000_i1025" type="#_x0000_t75" style="width:33.75pt;height:31.5pt;visibility:visible">
            <v:imagedata r:id="rId5" o:title=""/>
          </v:shape>
        </w:pict>
      </w:r>
    </w:p>
    <w:p w:rsidR="00F16958" w:rsidRPr="00970CD2" w:rsidRDefault="00F16958" w:rsidP="007F54E5">
      <w:pPr>
        <w:jc w:val="center"/>
        <w:rPr>
          <w:rFonts w:ascii="Palatino Linotype" w:hAnsi="Palatino Linotype"/>
        </w:rPr>
      </w:pPr>
      <w:r w:rsidRPr="00970CD2">
        <w:rPr>
          <w:rFonts w:ascii="Palatino Linotype" w:hAnsi="Palatino Linotype"/>
        </w:rPr>
        <w:t>ΕΛΛΗΝΙΚΗ ΔΗΜΟΚΡΑΤΙΑ</w:t>
      </w:r>
    </w:p>
    <w:p w:rsidR="00F16958" w:rsidRDefault="00F16958" w:rsidP="007F54E5">
      <w:pPr>
        <w:jc w:val="center"/>
        <w:rPr>
          <w:rFonts w:ascii="Palatino Linotype" w:hAnsi="Palatino Linotype"/>
        </w:rPr>
      </w:pPr>
      <w:r w:rsidRPr="00970CD2">
        <w:rPr>
          <w:rFonts w:ascii="Palatino Linotype" w:hAnsi="Palatino Linotype"/>
        </w:rPr>
        <w:t>ΥΠΟΥΡΓΕΙΟ  ΠΑΙΔΕΙΑΣ</w:t>
      </w:r>
    </w:p>
    <w:p w:rsidR="00F16958" w:rsidRPr="00970CD2" w:rsidRDefault="00F16958" w:rsidP="007F54E5">
      <w:pPr>
        <w:jc w:val="center"/>
        <w:rPr>
          <w:rFonts w:ascii="Palatino Linotype" w:hAnsi="Palatino Linotype"/>
        </w:rPr>
      </w:pPr>
      <w:r>
        <w:rPr>
          <w:rFonts w:ascii="Palatino Linotype" w:hAnsi="Palatino Linotype"/>
          <w:lang w:val="en-US"/>
        </w:rPr>
        <w:t>E</w:t>
      </w:r>
      <w:r>
        <w:rPr>
          <w:rFonts w:ascii="Palatino Linotype" w:hAnsi="Palatino Linotype"/>
        </w:rPr>
        <w:t xml:space="preserve">ΡΕΥΝΑΣ </w:t>
      </w:r>
      <w:r w:rsidRPr="00970CD2">
        <w:rPr>
          <w:rFonts w:ascii="Palatino Linotype" w:hAnsi="Palatino Linotype"/>
        </w:rPr>
        <w:t>&amp;</w:t>
      </w:r>
      <w:r>
        <w:rPr>
          <w:rFonts w:ascii="Palatino Linotype" w:hAnsi="Palatino Linotype"/>
        </w:rPr>
        <w:t xml:space="preserve"> ΘΡΗΣΚΕΥΜΑ</w:t>
      </w:r>
      <w:r w:rsidRPr="00970CD2">
        <w:rPr>
          <w:rFonts w:ascii="Palatino Linotype" w:hAnsi="Palatino Linotype"/>
        </w:rPr>
        <w:t>ΤΩΝ</w:t>
      </w:r>
    </w:p>
    <w:p w:rsidR="00F16958" w:rsidRPr="00970CD2" w:rsidRDefault="00F16958" w:rsidP="007F54E5">
      <w:pPr>
        <w:jc w:val="center"/>
        <w:rPr>
          <w:rFonts w:ascii="Palatino Linotype" w:hAnsi="Palatino Linotype"/>
        </w:rPr>
      </w:pPr>
      <w:r w:rsidRPr="00970CD2">
        <w:rPr>
          <w:rFonts w:ascii="Palatino Linotype" w:hAnsi="Palatino Linotype"/>
        </w:rPr>
        <w:t>ΠΕΡ. Δ/ΝΣΗ Π. &amp; Δ. ΕΚΠ/ΣΗΣ  ΣΤ.  ΕΛΛΑΔΑΣ</w:t>
      </w:r>
    </w:p>
    <w:p w:rsidR="00F16958" w:rsidRPr="00970CD2" w:rsidRDefault="00F16958" w:rsidP="007F54E5">
      <w:pPr>
        <w:jc w:val="center"/>
        <w:rPr>
          <w:rFonts w:ascii="Palatino Linotype" w:hAnsi="Palatino Linotype"/>
        </w:rPr>
      </w:pPr>
      <w:r w:rsidRPr="00970CD2">
        <w:rPr>
          <w:rFonts w:ascii="Palatino Linotype" w:hAnsi="Palatino Linotype"/>
        </w:rPr>
        <w:t>Δ/ΝΣΗ Δ/ΘΜΙΑΣ ΕΚΠ/ΣΗΣ ΕΥΡΥΤΑΝΙΑΣ</w:t>
      </w:r>
    </w:p>
    <w:p w:rsidR="00F16958" w:rsidRPr="00970CD2" w:rsidRDefault="00F16958" w:rsidP="007F54E5">
      <w:pPr>
        <w:jc w:val="center"/>
        <w:rPr>
          <w:rFonts w:ascii="Palatino Linotype" w:hAnsi="Palatino Linotype"/>
          <w:b/>
        </w:rPr>
      </w:pPr>
      <w:r>
        <w:rPr>
          <w:rFonts w:ascii="Palatino Linotype" w:hAnsi="Palatino Linotype"/>
          <w:b/>
        </w:rPr>
        <w:t>1</w:t>
      </w:r>
      <w:r w:rsidRPr="00BD4F17">
        <w:rPr>
          <w:rFonts w:ascii="Palatino Linotype" w:hAnsi="Palatino Linotype"/>
          <w:b/>
          <w:vertAlign w:val="superscript"/>
        </w:rPr>
        <w:t>ο</w:t>
      </w:r>
      <w:r>
        <w:rPr>
          <w:rFonts w:ascii="Palatino Linotype" w:hAnsi="Palatino Linotype"/>
          <w:b/>
        </w:rPr>
        <w:t xml:space="preserve"> ΓΥΜΝΑΣΙΟ</w:t>
      </w:r>
      <w:r w:rsidRPr="00970CD2">
        <w:rPr>
          <w:rFonts w:ascii="Palatino Linotype" w:hAnsi="Palatino Linotype"/>
          <w:b/>
        </w:rPr>
        <w:t xml:space="preserve">  ΚΑΡΠΕΝΗΣΙΟΥ</w:t>
      </w:r>
    </w:p>
    <w:p w:rsidR="00F16958" w:rsidRPr="00970CD2" w:rsidRDefault="00F16958" w:rsidP="007F54E5">
      <w:pPr>
        <w:jc w:val="center"/>
        <w:rPr>
          <w:rFonts w:ascii="Palatino Linotype" w:hAnsi="Palatino Linotype"/>
        </w:rPr>
      </w:pPr>
      <w:r w:rsidRPr="00970CD2">
        <w:rPr>
          <w:rFonts w:ascii="Palatino Linotype" w:hAnsi="Palatino Linotype"/>
        </w:rPr>
        <w:t>36100 ΚΑΡΠΕΝΗΣΙ</w:t>
      </w:r>
    </w:p>
    <w:p w:rsidR="00F16958" w:rsidRPr="00970CD2" w:rsidRDefault="00F16958" w:rsidP="006563FE">
      <w:pPr>
        <w:rPr>
          <w:rFonts w:ascii="Palatino Linotype" w:hAnsi="Palatino Linotype"/>
        </w:rPr>
      </w:pPr>
    </w:p>
    <w:p w:rsidR="00F16958" w:rsidRPr="00970CD2" w:rsidRDefault="00F16958" w:rsidP="006563FE">
      <w:pPr>
        <w:rPr>
          <w:rFonts w:ascii="Palatino Linotype" w:hAnsi="Palatino Linotype"/>
        </w:rPr>
      </w:pPr>
    </w:p>
    <w:p w:rsidR="00F16958" w:rsidRPr="00970CD2" w:rsidRDefault="00F16958" w:rsidP="006563FE">
      <w:pPr>
        <w:rPr>
          <w:rFonts w:ascii="Palatino Linotype" w:hAnsi="Palatino Linotype"/>
        </w:rPr>
      </w:pPr>
    </w:p>
    <w:p w:rsidR="00F16958" w:rsidRPr="006B3F60" w:rsidRDefault="00F16958" w:rsidP="006563FE">
      <w:pPr>
        <w:rPr>
          <w:rFonts w:ascii="Palatino Linotype" w:hAnsi="Palatino Linotype"/>
        </w:rPr>
      </w:pPr>
      <w:r>
        <w:rPr>
          <w:rFonts w:ascii="Palatino Linotype" w:hAnsi="Palatino Linotype"/>
        </w:rPr>
        <w:t xml:space="preserve">                                 </w:t>
      </w:r>
      <w:r w:rsidRPr="00970CD2">
        <w:rPr>
          <w:rFonts w:ascii="Palatino Linotype" w:hAnsi="Palatino Linotype"/>
        </w:rPr>
        <w:t xml:space="preserve">Καρπενήσι </w:t>
      </w:r>
      <w:r w:rsidRPr="006B3F60">
        <w:rPr>
          <w:rFonts w:ascii="Palatino Linotype" w:hAnsi="Palatino Linotype"/>
        </w:rPr>
        <w:t>22/03/</w:t>
      </w:r>
      <w:r>
        <w:rPr>
          <w:rFonts w:ascii="Palatino Linotype" w:hAnsi="Palatino Linotype"/>
        </w:rPr>
        <w:t xml:space="preserve"> </w:t>
      </w:r>
      <w:r w:rsidRPr="006B3F60">
        <w:rPr>
          <w:rFonts w:ascii="Palatino Linotype" w:hAnsi="Palatino Linotype"/>
        </w:rPr>
        <w:t>2016</w:t>
      </w:r>
    </w:p>
    <w:p w:rsidR="00F16958" w:rsidRPr="006B3F60" w:rsidRDefault="00F16958" w:rsidP="006563FE">
      <w:pPr>
        <w:rPr>
          <w:rFonts w:ascii="Palatino Linotype" w:hAnsi="Palatino Linotype"/>
        </w:rPr>
      </w:pPr>
      <w:r w:rsidRPr="00970CD2">
        <w:rPr>
          <w:rFonts w:ascii="Palatino Linotype" w:hAnsi="Palatino Linotype"/>
        </w:rPr>
        <w:t xml:space="preserve">                 </w:t>
      </w:r>
      <w:r>
        <w:rPr>
          <w:rFonts w:ascii="Palatino Linotype" w:hAnsi="Palatino Linotype"/>
        </w:rPr>
        <w:t xml:space="preserve">                </w:t>
      </w:r>
      <w:r w:rsidRPr="00970CD2">
        <w:rPr>
          <w:rFonts w:ascii="Palatino Linotype" w:hAnsi="Palatino Linotype"/>
        </w:rPr>
        <w:t>Αριθμ. Πρωτ. :</w:t>
      </w:r>
      <w:r>
        <w:rPr>
          <w:rFonts w:ascii="Palatino Linotype" w:hAnsi="Palatino Linotype"/>
        </w:rPr>
        <w:t xml:space="preserve"> 117</w:t>
      </w:r>
    </w:p>
    <w:p w:rsidR="00F16958" w:rsidRPr="00970CD2" w:rsidRDefault="00F16958" w:rsidP="0005441C">
      <w:pPr>
        <w:rPr>
          <w:rFonts w:ascii="Palatino Linotype" w:hAnsi="Palatino Linotype"/>
        </w:rPr>
      </w:pPr>
    </w:p>
    <w:p w:rsidR="00F16958" w:rsidRPr="00970CD2" w:rsidRDefault="00F16958" w:rsidP="0005441C">
      <w:pPr>
        <w:rPr>
          <w:rFonts w:ascii="Palatino Linotype" w:hAnsi="Palatino Linotype"/>
        </w:rPr>
      </w:pPr>
      <w:r w:rsidRPr="00970CD2">
        <w:rPr>
          <w:rFonts w:ascii="Palatino Linotype" w:hAnsi="Palatino Linotype"/>
        </w:rPr>
        <w:sym w:font="Symbol" w:char="F0E9"/>
      </w:r>
      <w:r w:rsidRPr="00970CD2">
        <w:rPr>
          <w:rFonts w:ascii="Palatino Linotype" w:hAnsi="Palatino Linotype"/>
        </w:rPr>
        <w:t xml:space="preserve">            Προς  </w:t>
      </w:r>
      <w:r w:rsidRPr="00970CD2">
        <w:rPr>
          <w:rFonts w:ascii="Palatino Linotype" w:hAnsi="Palatino Linotype"/>
        </w:rPr>
        <w:tab/>
      </w:r>
      <w:r w:rsidRPr="00970CD2">
        <w:rPr>
          <w:rFonts w:ascii="Palatino Linotype" w:hAnsi="Palatino Linotype"/>
        </w:rPr>
        <w:tab/>
      </w:r>
      <w:r w:rsidRPr="00970CD2">
        <w:rPr>
          <w:rFonts w:ascii="Palatino Linotype" w:hAnsi="Palatino Linotype"/>
        </w:rPr>
        <w:tab/>
      </w:r>
      <w:r w:rsidRPr="00970CD2">
        <w:rPr>
          <w:rFonts w:ascii="Palatino Linotype" w:hAnsi="Palatino Linotype"/>
        </w:rPr>
        <w:sym w:font="Symbol" w:char="F0F9"/>
      </w:r>
    </w:p>
    <w:p w:rsidR="00F16958" w:rsidRPr="00970CD2" w:rsidRDefault="00F16958" w:rsidP="006563FE">
      <w:pPr>
        <w:rPr>
          <w:rFonts w:ascii="Palatino Linotype" w:hAnsi="Palatino Linotype"/>
        </w:rPr>
      </w:pPr>
      <w:r w:rsidRPr="00970CD2">
        <w:rPr>
          <w:rFonts w:ascii="Palatino Linotype" w:hAnsi="Palatino Linotype"/>
        </w:rPr>
        <w:t xml:space="preserve">   </w:t>
      </w:r>
      <w:r>
        <w:rPr>
          <w:rFonts w:ascii="Palatino Linotype" w:hAnsi="Palatino Linotype"/>
        </w:rPr>
        <w:t xml:space="preserve">Τουριστικά Γραφεία της χώρας </w:t>
      </w:r>
      <w:r w:rsidRPr="00970CD2">
        <w:rPr>
          <w:rFonts w:ascii="Palatino Linotype" w:hAnsi="Palatino Linotype"/>
        </w:rPr>
        <w:t xml:space="preserve">                                                  </w:t>
      </w:r>
    </w:p>
    <w:p w:rsidR="00F16958" w:rsidRPr="00970CD2" w:rsidRDefault="00F16958" w:rsidP="001D055E">
      <w:pPr>
        <w:rPr>
          <w:rFonts w:ascii="Palatino Linotype" w:hAnsi="Palatino Linotype"/>
        </w:rPr>
      </w:pPr>
      <w:r w:rsidRPr="00970CD2">
        <w:rPr>
          <w:rFonts w:ascii="Palatino Linotype" w:hAnsi="Palatino Linotype"/>
        </w:rPr>
        <w:sym w:font="Symbol" w:char="F0EB"/>
      </w:r>
      <w:r w:rsidRPr="00970CD2">
        <w:rPr>
          <w:rFonts w:ascii="Palatino Linotype" w:hAnsi="Palatino Linotype"/>
        </w:rPr>
        <w:t xml:space="preserve">                                                           </w:t>
      </w:r>
      <w:r w:rsidRPr="00970CD2">
        <w:rPr>
          <w:rFonts w:ascii="Palatino Linotype" w:hAnsi="Palatino Linotype"/>
        </w:rPr>
        <w:sym w:font="Symbol" w:char="F0FB"/>
      </w:r>
    </w:p>
    <w:p w:rsidR="00F16958" w:rsidRPr="00970CD2" w:rsidRDefault="00F16958" w:rsidP="003570E1">
      <w:pPr>
        <w:rPr>
          <w:rFonts w:ascii="Palatino Linotype" w:hAnsi="Palatino Linotype"/>
        </w:rPr>
      </w:pPr>
      <w:r w:rsidRPr="00970CD2">
        <w:rPr>
          <w:rFonts w:ascii="Palatino Linotype" w:hAnsi="Palatino Linotype"/>
        </w:rPr>
        <w:t xml:space="preserve">                                                              </w:t>
      </w:r>
    </w:p>
    <w:p w:rsidR="00F16958" w:rsidRPr="00970CD2" w:rsidRDefault="00F16958">
      <w:pPr>
        <w:rPr>
          <w:rFonts w:ascii="Palatino Linotype" w:hAnsi="Palatino Linotype"/>
        </w:rPr>
        <w:sectPr w:rsidR="00F16958" w:rsidRPr="00970CD2" w:rsidSect="00621FBC">
          <w:pgSz w:w="11906" w:h="16838"/>
          <w:pgMar w:top="709" w:right="1133" w:bottom="1418" w:left="851" w:header="720" w:footer="720" w:gutter="0"/>
          <w:cols w:num="2" w:space="720" w:equalWidth="0">
            <w:col w:w="4747" w:space="709"/>
            <w:col w:w="4466"/>
          </w:cols>
        </w:sectPr>
      </w:pPr>
      <w:r w:rsidRPr="00970CD2">
        <w:rPr>
          <w:rFonts w:ascii="Palatino Linotype" w:hAnsi="Palatino Linotype"/>
        </w:rPr>
        <w:t xml:space="preserve">                                                                   </w:t>
      </w:r>
      <w:r>
        <w:rPr>
          <w:rFonts w:ascii="Palatino Linotype" w:hAnsi="Palatino Linotype"/>
        </w:rPr>
        <w:t xml:space="preserve">                           </w:t>
      </w:r>
    </w:p>
    <w:p w:rsidR="00F16958" w:rsidRPr="00970CD2" w:rsidRDefault="00F16958" w:rsidP="002742D1">
      <w:pPr>
        <w:rPr>
          <w:rFonts w:ascii="Palatino Linotype" w:hAnsi="Palatino Linotype"/>
        </w:rPr>
      </w:pPr>
      <w:r w:rsidRPr="00970CD2">
        <w:rPr>
          <w:rFonts w:ascii="Palatino Linotype" w:hAnsi="Palatino Linotype"/>
        </w:rPr>
        <w:t>Υπε</w:t>
      </w:r>
      <w:r>
        <w:rPr>
          <w:rFonts w:ascii="Palatino Linotype" w:hAnsi="Palatino Linotype"/>
        </w:rPr>
        <w:t xml:space="preserve">ύθυνος : Γαλανού – Τάκη Μαρία </w:t>
      </w:r>
    </w:p>
    <w:p w:rsidR="00F16958" w:rsidRPr="00970CD2" w:rsidRDefault="00F16958" w:rsidP="002742D1">
      <w:pPr>
        <w:rPr>
          <w:rFonts w:ascii="Palatino Linotype" w:hAnsi="Palatino Linotype"/>
        </w:rPr>
      </w:pPr>
      <w:r>
        <w:rPr>
          <w:rFonts w:ascii="Palatino Linotype" w:hAnsi="Palatino Linotype"/>
        </w:rPr>
        <w:t>Τηλ.   22370 – 223</w:t>
      </w:r>
      <w:r w:rsidRPr="00970CD2">
        <w:rPr>
          <w:rFonts w:ascii="Palatino Linotype" w:hAnsi="Palatino Linotype"/>
        </w:rPr>
        <w:t>59   ή</w:t>
      </w:r>
      <w:r>
        <w:rPr>
          <w:rFonts w:ascii="Palatino Linotype" w:hAnsi="Palatino Linotype"/>
        </w:rPr>
        <w:t xml:space="preserve"> 2237080986</w:t>
      </w:r>
      <w:r w:rsidRPr="00970CD2">
        <w:rPr>
          <w:rFonts w:ascii="Palatino Linotype" w:hAnsi="Palatino Linotype"/>
        </w:rPr>
        <w:t xml:space="preserve">                                                         </w:t>
      </w:r>
    </w:p>
    <w:p w:rsidR="00F16958" w:rsidRPr="00970CD2" w:rsidRDefault="00F16958" w:rsidP="00FA4F90">
      <w:pPr>
        <w:rPr>
          <w:rFonts w:ascii="Palatino Linotype" w:hAnsi="Palatino Linotype"/>
        </w:rPr>
      </w:pPr>
      <w:r w:rsidRPr="00970CD2">
        <w:rPr>
          <w:rFonts w:ascii="Palatino Linotype" w:hAnsi="Palatino Linotype"/>
          <w:lang w:val="en-US"/>
        </w:rPr>
        <w:t>Fax</w:t>
      </w:r>
      <w:r>
        <w:rPr>
          <w:rFonts w:ascii="Palatino Linotype" w:hAnsi="Palatino Linotype"/>
        </w:rPr>
        <w:t xml:space="preserve">    22370- 22359</w:t>
      </w:r>
      <w:r w:rsidRPr="00970CD2">
        <w:rPr>
          <w:rFonts w:ascii="Palatino Linotype" w:hAnsi="Palatino Linotype"/>
        </w:rPr>
        <w:t xml:space="preserve">                                                  </w:t>
      </w:r>
    </w:p>
    <w:p w:rsidR="00F16958" w:rsidRPr="00BD4F17" w:rsidRDefault="00F16958" w:rsidP="00FA4F90">
      <w:pPr>
        <w:rPr>
          <w:rFonts w:ascii="Palatino Linotype" w:hAnsi="Palatino Linotype"/>
          <w:color w:val="3366FF"/>
          <w:sz w:val="18"/>
          <w:szCs w:val="18"/>
        </w:rPr>
      </w:pPr>
      <w:r w:rsidRPr="00BD4F17">
        <w:rPr>
          <w:rFonts w:ascii="Palatino Linotype" w:hAnsi="Palatino Linotype"/>
          <w:b/>
          <w:bCs/>
          <w:color w:val="3366FF"/>
          <w:sz w:val="18"/>
          <w:szCs w:val="18"/>
          <w:lang w:val="en-GB"/>
        </w:rPr>
        <w:t>mail</w:t>
      </w:r>
      <w:r w:rsidRPr="00BD4F17">
        <w:rPr>
          <w:rFonts w:ascii="Palatino Linotype" w:hAnsi="Palatino Linotype"/>
          <w:b/>
          <w:bCs/>
          <w:color w:val="3366FF"/>
          <w:sz w:val="18"/>
          <w:szCs w:val="18"/>
        </w:rPr>
        <w:t>@</w:t>
      </w:r>
      <w:r w:rsidRPr="00BD4F17">
        <w:rPr>
          <w:rFonts w:ascii="Palatino Linotype" w:hAnsi="Palatino Linotype"/>
          <w:b/>
          <w:bCs/>
          <w:color w:val="3366FF"/>
          <w:sz w:val="18"/>
          <w:szCs w:val="18"/>
          <w:lang w:val="en-GB"/>
        </w:rPr>
        <w:t>gym</w:t>
      </w:r>
      <w:r w:rsidRPr="00BD4F17">
        <w:rPr>
          <w:rFonts w:ascii="Palatino Linotype" w:hAnsi="Palatino Linotype"/>
          <w:b/>
          <w:bCs/>
          <w:color w:val="3366FF"/>
          <w:sz w:val="18"/>
          <w:szCs w:val="18"/>
        </w:rPr>
        <w:t>-</w:t>
      </w:r>
      <w:r w:rsidRPr="00BD4F17">
        <w:rPr>
          <w:rFonts w:ascii="Palatino Linotype" w:hAnsi="Palatino Linotype"/>
          <w:b/>
          <w:bCs/>
          <w:color w:val="3366FF"/>
          <w:sz w:val="18"/>
          <w:szCs w:val="18"/>
          <w:lang w:val="en-US"/>
        </w:rPr>
        <w:t>kar</w:t>
      </w:r>
      <w:r w:rsidRPr="00BD4F17">
        <w:rPr>
          <w:rFonts w:ascii="Palatino Linotype" w:hAnsi="Palatino Linotype"/>
          <w:b/>
          <w:bCs/>
          <w:color w:val="3366FF"/>
          <w:sz w:val="18"/>
          <w:szCs w:val="18"/>
          <w:lang w:val="en-GB"/>
        </w:rPr>
        <w:t>pen</w:t>
      </w:r>
      <w:r w:rsidRPr="00BD4F17">
        <w:rPr>
          <w:rFonts w:ascii="Palatino Linotype" w:hAnsi="Palatino Linotype"/>
          <w:b/>
          <w:bCs/>
          <w:color w:val="3366FF"/>
          <w:sz w:val="18"/>
          <w:szCs w:val="18"/>
        </w:rPr>
        <w:t>.</w:t>
      </w:r>
      <w:r w:rsidRPr="00BD4F17">
        <w:rPr>
          <w:rFonts w:ascii="Palatino Linotype" w:hAnsi="Palatino Linotype"/>
          <w:b/>
          <w:bCs/>
          <w:color w:val="3366FF"/>
          <w:sz w:val="18"/>
          <w:szCs w:val="18"/>
          <w:lang w:val="en-US"/>
        </w:rPr>
        <w:t>eyr</w:t>
      </w:r>
      <w:r w:rsidRPr="00BD4F17">
        <w:rPr>
          <w:rFonts w:ascii="Palatino Linotype" w:hAnsi="Palatino Linotype"/>
          <w:b/>
          <w:bCs/>
          <w:color w:val="3366FF"/>
          <w:sz w:val="18"/>
          <w:szCs w:val="18"/>
        </w:rPr>
        <w:t>.</w:t>
      </w:r>
      <w:r w:rsidRPr="00BD4F17">
        <w:rPr>
          <w:rFonts w:ascii="Palatino Linotype" w:hAnsi="Palatino Linotype"/>
          <w:b/>
          <w:bCs/>
          <w:color w:val="3366FF"/>
          <w:sz w:val="18"/>
          <w:szCs w:val="18"/>
          <w:lang w:val="en-GB"/>
        </w:rPr>
        <w:t>sch</w:t>
      </w:r>
      <w:r w:rsidRPr="00BD4F17">
        <w:rPr>
          <w:rFonts w:ascii="Palatino Linotype" w:hAnsi="Palatino Linotype"/>
          <w:b/>
          <w:bCs/>
          <w:color w:val="3366FF"/>
          <w:sz w:val="18"/>
          <w:szCs w:val="18"/>
        </w:rPr>
        <w:t>.</w:t>
      </w:r>
      <w:r w:rsidRPr="00BD4F17">
        <w:rPr>
          <w:rFonts w:ascii="Palatino Linotype" w:hAnsi="Palatino Linotype"/>
          <w:b/>
          <w:bCs/>
          <w:color w:val="3366FF"/>
          <w:sz w:val="18"/>
          <w:szCs w:val="18"/>
          <w:lang w:val="en-GB"/>
        </w:rPr>
        <w:t>gr</w:t>
      </w:r>
      <w:r w:rsidRPr="00BD4F17">
        <w:rPr>
          <w:rFonts w:ascii="Palatino Linotype" w:hAnsi="Palatino Linotype"/>
          <w:color w:val="3366FF"/>
          <w:sz w:val="18"/>
          <w:szCs w:val="18"/>
        </w:rPr>
        <w:t xml:space="preserve">                                                                                   </w:t>
      </w:r>
    </w:p>
    <w:p w:rsidR="00F16958" w:rsidRPr="00970CD2" w:rsidRDefault="00F16958" w:rsidP="00FA4F90">
      <w:pPr>
        <w:rPr>
          <w:rFonts w:ascii="Palatino Linotype" w:hAnsi="Palatino Linotype"/>
        </w:rPr>
      </w:pPr>
      <w:r w:rsidRPr="00970CD2">
        <w:rPr>
          <w:rFonts w:ascii="Palatino Linotype" w:hAnsi="Palatino Linotype"/>
        </w:rPr>
        <w:t xml:space="preserve">                                                                                                  </w:t>
      </w:r>
    </w:p>
    <w:p w:rsidR="00F16958" w:rsidRPr="008643C9" w:rsidRDefault="00F16958" w:rsidP="001E17DD">
      <w:pPr>
        <w:rPr>
          <w:rFonts w:ascii="Palatino Linotype" w:hAnsi="Palatino Linotype"/>
          <w:b/>
        </w:rPr>
      </w:pPr>
      <w:r w:rsidRPr="00970CD2">
        <w:rPr>
          <w:rFonts w:ascii="Palatino Linotype" w:hAnsi="Palatino Linotype"/>
        </w:rPr>
        <w:t xml:space="preserve">ΘΕΜΑ : </w:t>
      </w:r>
      <w:r>
        <w:rPr>
          <w:rFonts w:ascii="Palatino Linotype" w:hAnsi="Palatino Linotype"/>
        </w:rPr>
        <w:t xml:space="preserve">  </w:t>
      </w:r>
      <w:r w:rsidRPr="00970CD2">
        <w:rPr>
          <w:rFonts w:ascii="Palatino Linotype" w:hAnsi="Palatino Linotype"/>
        </w:rPr>
        <w:t>«</w:t>
      </w:r>
      <w:r w:rsidRPr="00B97264">
        <w:rPr>
          <w:rFonts w:ascii="Palatino Linotype" w:hAnsi="Palatino Linotype"/>
          <w:b/>
        </w:rPr>
        <w:t>Π</w:t>
      </w:r>
      <w:r w:rsidRPr="008643C9">
        <w:rPr>
          <w:rFonts w:ascii="Palatino Linotype" w:hAnsi="Palatino Linotype"/>
          <w:b/>
        </w:rPr>
        <w:t xml:space="preserve">ρόσκληση εκδήλωσης ενδιαφέροντος για την οργάνωση </w:t>
      </w:r>
      <w:r>
        <w:rPr>
          <w:rFonts w:ascii="Palatino Linotype" w:hAnsi="Palatino Linotype"/>
          <w:b/>
        </w:rPr>
        <w:t>διήμερης</w:t>
      </w:r>
      <w:r w:rsidRPr="008643C9">
        <w:rPr>
          <w:rFonts w:ascii="Palatino Linotype" w:hAnsi="Palatino Linotype"/>
          <w:b/>
        </w:rPr>
        <w:t xml:space="preserve"> </w:t>
      </w:r>
    </w:p>
    <w:p w:rsidR="00F16958" w:rsidRPr="008643C9" w:rsidRDefault="00F16958" w:rsidP="00BD4F17">
      <w:pPr>
        <w:ind w:left="851" w:hanging="851"/>
        <w:rPr>
          <w:rFonts w:ascii="Palatino Linotype" w:hAnsi="Palatino Linotype"/>
          <w:b/>
        </w:rPr>
      </w:pPr>
      <w:r w:rsidRPr="008643C9">
        <w:rPr>
          <w:rFonts w:ascii="Palatino Linotype" w:hAnsi="Palatino Linotype"/>
          <w:b/>
        </w:rPr>
        <w:t xml:space="preserve">                 εκπαιδευτικής </w:t>
      </w:r>
      <w:r>
        <w:rPr>
          <w:rFonts w:ascii="Palatino Linotype" w:hAnsi="Palatino Linotype"/>
          <w:b/>
        </w:rPr>
        <w:t xml:space="preserve">εκδρομής στα Ιωάννινα </w:t>
      </w:r>
      <w:r w:rsidRPr="008643C9">
        <w:rPr>
          <w:rFonts w:ascii="Palatino Linotype" w:hAnsi="Palatino Linotype"/>
          <w:b/>
        </w:rPr>
        <w:t xml:space="preserve">της  </w:t>
      </w:r>
      <w:r>
        <w:rPr>
          <w:rFonts w:ascii="Palatino Linotype" w:hAnsi="Palatino Linotype"/>
          <w:b/>
        </w:rPr>
        <w:t>Γ</w:t>
      </w:r>
      <w:r w:rsidRPr="008643C9">
        <w:rPr>
          <w:rFonts w:ascii="Palatino Linotype" w:hAnsi="Palatino Linotype"/>
          <w:b/>
        </w:rPr>
        <w:t xml:space="preserve">΄  τάξης του </w:t>
      </w:r>
      <w:r>
        <w:rPr>
          <w:rFonts w:ascii="Palatino Linotype" w:hAnsi="Palatino Linotype"/>
          <w:b/>
        </w:rPr>
        <w:t>1</w:t>
      </w:r>
      <w:r w:rsidRPr="00BD4F17">
        <w:rPr>
          <w:rFonts w:ascii="Palatino Linotype" w:hAnsi="Palatino Linotype"/>
          <w:b/>
          <w:vertAlign w:val="superscript"/>
        </w:rPr>
        <w:t>ου</w:t>
      </w:r>
      <w:r>
        <w:rPr>
          <w:rFonts w:ascii="Palatino Linotype" w:hAnsi="Palatino Linotype"/>
          <w:b/>
        </w:rPr>
        <w:t xml:space="preserve">  </w:t>
      </w:r>
      <w:r w:rsidRPr="008643C9">
        <w:rPr>
          <w:rFonts w:ascii="Palatino Linotype" w:hAnsi="Palatino Linotype"/>
          <w:b/>
        </w:rPr>
        <w:t>Γ</w:t>
      </w:r>
      <w:r>
        <w:rPr>
          <w:rFonts w:ascii="Palatino Linotype" w:hAnsi="Palatino Linotype"/>
          <w:b/>
        </w:rPr>
        <w:t xml:space="preserve">υμνασίου                   </w:t>
      </w:r>
      <w:r w:rsidRPr="008643C9">
        <w:rPr>
          <w:rFonts w:ascii="Palatino Linotype" w:hAnsi="Palatino Linotype"/>
          <w:b/>
        </w:rPr>
        <w:t xml:space="preserve"> </w:t>
      </w:r>
      <w:r>
        <w:rPr>
          <w:rFonts w:ascii="Palatino Linotype" w:hAnsi="Palatino Linotype"/>
          <w:b/>
        </w:rPr>
        <w:t xml:space="preserve">  </w:t>
      </w:r>
      <w:r w:rsidRPr="008643C9">
        <w:rPr>
          <w:rFonts w:ascii="Palatino Linotype" w:hAnsi="Palatino Linotype"/>
          <w:b/>
        </w:rPr>
        <w:t xml:space="preserve">Καρπενησίου» </w:t>
      </w:r>
    </w:p>
    <w:p w:rsidR="00F16958" w:rsidRPr="00970CD2" w:rsidRDefault="00F16958" w:rsidP="008C7D52">
      <w:pPr>
        <w:rPr>
          <w:rFonts w:ascii="Palatino Linotype" w:hAnsi="Palatino Linotype"/>
        </w:rPr>
      </w:pPr>
      <w:r w:rsidRPr="00970CD2">
        <w:rPr>
          <w:rFonts w:ascii="Palatino Linotype" w:hAnsi="Palatino Linotype"/>
        </w:rPr>
        <w:t xml:space="preserve">ΣΧΕΤ  :  Υ.Α.  129287/ Γ2/ 10-11-2011  ( ΦΕΚ 2769 τ.Β. / 2-12-2011 ) </w:t>
      </w:r>
    </w:p>
    <w:p w:rsidR="00F16958" w:rsidRPr="00970CD2" w:rsidRDefault="00F16958" w:rsidP="008C7D52">
      <w:pPr>
        <w:rPr>
          <w:rFonts w:ascii="Palatino Linotype" w:hAnsi="Palatino Linotype"/>
        </w:rPr>
      </w:pPr>
      <w:r w:rsidRPr="00970CD2">
        <w:rPr>
          <w:rFonts w:ascii="Palatino Linotype" w:hAnsi="Palatino Linotype"/>
        </w:rPr>
        <w:t xml:space="preserve"> </w:t>
      </w:r>
    </w:p>
    <w:p w:rsidR="00F16958" w:rsidRPr="00970CD2" w:rsidRDefault="00F16958" w:rsidP="00BB4DDF">
      <w:pPr>
        <w:ind w:firstLine="720"/>
        <w:jc w:val="both"/>
        <w:rPr>
          <w:rFonts w:ascii="Palatino Linotype" w:hAnsi="Palatino Linotype"/>
        </w:rPr>
      </w:pPr>
      <w:r w:rsidRPr="00970CD2">
        <w:rPr>
          <w:rFonts w:ascii="Palatino Linotype" w:hAnsi="Palatino Linotype"/>
        </w:rPr>
        <w:t xml:space="preserve">Σύμφωνα με την 129287/ Γ2/ 2011 ( ΦΕΚ 2769/ 2-12-2011 ) το </w:t>
      </w:r>
      <w:r>
        <w:rPr>
          <w:rFonts w:ascii="Palatino Linotype" w:hAnsi="Palatino Linotype"/>
        </w:rPr>
        <w:t>1</w:t>
      </w:r>
      <w:r w:rsidRPr="00BD4F17">
        <w:rPr>
          <w:rFonts w:ascii="Palatino Linotype" w:hAnsi="Palatino Linotype"/>
          <w:vertAlign w:val="superscript"/>
        </w:rPr>
        <w:t>ο</w:t>
      </w:r>
      <w:r>
        <w:rPr>
          <w:rFonts w:ascii="Palatino Linotype" w:hAnsi="Palatino Linotype"/>
        </w:rPr>
        <w:t xml:space="preserve"> Γυμνάσιο</w:t>
      </w:r>
      <w:r w:rsidRPr="00970CD2">
        <w:rPr>
          <w:rFonts w:ascii="Palatino Linotype" w:hAnsi="Palatino Linotype"/>
        </w:rPr>
        <w:t xml:space="preserve"> Καρπενησίου</w:t>
      </w:r>
      <w:r>
        <w:rPr>
          <w:rFonts w:ascii="Palatino Linotype" w:hAnsi="Palatino Linotype"/>
        </w:rPr>
        <w:t>, μέσω της</w:t>
      </w:r>
      <w:r w:rsidRPr="00970CD2">
        <w:rPr>
          <w:rFonts w:ascii="Palatino Linotype" w:hAnsi="Palatino Linotype"/>
        </w:rPr>
        <w:t xml:space="preserve"> Δ/ντ</w:t>
      </w:r>
      <w:r>
        <w:rPr>
          <w:rFonts w:ascii="Palatino Linotype" w:hAnsi="Palatino Linotype"/>
        </w:rPr>
        <w:t>ριας κα Γαλανού – Τάκη Μαρία, προσκαλεί τα Τουριστικά Γραφεία</w:t>
      </w:r>
      <w:r w:rsidRPr="00970CD2">
        <w:rPr>
          <w:rFonts w:ascii="Palatino Linotype" w:hAnsi="Palatino Linotype"/>
        </w:rPr>
        <w:t xml:space="preserve"> της χώρα</w:t>
      </w:r>
      <w:r>
        <w:rPr>
          <w:rFonts w:ascii="Palatino Linotype" w:hAnsi="Palatino Linotype"/>
        </w:rPr>
        <w:t>ς</w:t>
      </w:r>
      <w:r w:rsidRPr="00970CD2">
        <w:rPr>
          <w:rFonts w:ascii="Palatino Linotype" w:hAnsi="Palatino Linotype"/>
        </w:rPr>
        <w:t xml:space="preserve"> να εκδηλώσουν ενδιαφέρον για τη διοργάνωση </w:t>
      </w:r>
      <w:r>
        <w:rPr>
          <w:rFonts w:ascii="Palatino Linotype" w:hAnsi="Palatino Linotype"/>
        </w:rPr>
        <w:t>διήμερης</w:t>
      </w:r>
      <w:r w:rsidRPr="00970CD2">
        <w:rPr>
          <w:rFonts w:ascii="Palatino Linotype" w:hAnsi="Palatino Linotype"/>
        </w:rPr>
        <w:t xml:space="preserve"> </w:t>
      </w:r>
      <w:r>
        <w:rPr>
          <w:rFonts w:ascii="Palatino Linotype" w:hAnsi="Palatino Linotype"/>
        </w:rPr>
        <w:t>εκπαιδευτικής εκδρομής των μαθητών της Γ΄ τάξης</w:t>
      </w:r>
      <w:r w:rsidRPr="00970CD2">
        <w:rPr>
          <w:rFonts w:ascii="Palatino Linotype" w:hAnsi="Palatino Linotype"/>
        </w:rPr>
        <w:t>.</w:t>
      </w:r>
    </w:p>
    <w:p w:rsidR="00F16958" w:rsidRPr="00970CD2" w:rsidRDefault="00F16958" w:rsidP="007A4A1B">
      <w:pPr>
        <w:jc w:val="both"/>
        <w:rPr>
          <w:rFonts w:ascii="Palatino Linotype" w:hAnsi="Palatino Linotype"/>
        </w:rPr>
      </w:pPr>
      <w:r w:rsidRPr="00970CD2">
        <w:rPr>
          <w:rFonts w:ascii="Palatino Linotype" w:hAnsi="Palatino Linotype"/>
          <w:b/>
          <w:u w:val="single"/>
        </w:rPr>
        <w:t>Προορισμός</w:t>
      </w:r>
      <w:r>
        <w:rPr>
          <w:rFonts w:ascii="Palatino Linotype" w:hAnsi="Palatino Linotype"/>
        </w:rPr>
        <w:t xml:space="preserve"> : Ιωάννινα</w:t>
      </w:r>
    </w:p>
    <w:p w:rsidR="00F16958" w:rsidRPr="00970CD2" w:rsidRDefault="00F16958" w:rsidP="007A4A1B">
      <w:pPr>
        <w:jc w:val="both"/>
        <w:rPr>
          <w:rFonts w:ascii="Palatino Linotype" w:hAnsi="Palatino Linotype"/>
        </w:rPr>
      </w:pPr>
      <w:r w:rsidRPr="00970CD2">
        <w:rPr>
          <w:rFonts w:ascii="Palatino Linotype" w:hAnsi="Palatino Linotype"/>
          <w:b/>
          <w:u w:val="single"/>
        </w:rPr>
        <w:t>Χρόνος πραγματοποίησης</w:t>
      </w:r>
      <w:r>
        <w:rPr>
          <w:rFonts w:ascii="Palatino Linotype" w:hAnsi="Palatino Linotype"/>
        </w:rPr>
        <w:t xml:space="preserve"> : Η επίσκεψη θα </w:t>
      </w:r>
      <w:r w:rsidRPr="00970CD2">
        <w:rPr>
          <w:rFonts w:ascii="Palatino Linotype" w:hAnsi="Palatino Linotype"/>
        </w:rPr>
        <w:t xml:space="preserve">πραγματοποιηθεί </w:t>
      </w:r>
      <w:r>
        <w:rPr>
          <w:rFonts w:ascii="Palatino Linotype" w:hAnsi="Palatino Linotype"/>
        </w:rPr>
        <w:t xml:space="preserve">στις </w:t>
      </w:r>
      <w:r w:rsidRPr="00763671">
        <w:rPr>
          <w:rFonts w:ascii="Palatino Linotype" w:hAnsi="Palatino Linotype"/>
        </w:rPr>
        <w:t>10</w:t>
      </w:r>
      <w:r>
        <w:rPr>
          <w:rFonts w:ascii="Palatino Linotype" w:hAnsi="Palatino Linotype"/>
        </w:rPr>
        <w:t xml:space="preserve"> - </w:t>
      </w:r>
      <w:r w:rsidRPr="00763671">
        <w:rPr>
          <w:rFonts w:ascii="Palatino Linotype" w:hAnsi="Palatino Linotype"/>
        </w:rPr>
        <w:t>11</w:t>
      </w:r>
      <w:r>
        <w:rPr>
          <w:rFonts w:ascii="Palatino Linotype" w:hAnsi="Palatino Linotype"/>
        </w:rPr>
        <w:t xml:space="preserve"> Απριλίου 2016 και ημέρες Κυριακή και Δευτέρα.</w:t>
      </w:r>
    </w:p>
    <w:p w:rsidR="00F16958" w:rsidRPr="00970CD2" w:rsidRDefault="00F16958" w:rsidP="007A4A1B">
      <w:pPr>
        <w:jc w:val="both"/>
        <w:rPr>
          <w:rFonts w:ascii="Palatino Linotype" w:hAnsi="Palatino Linotype"/>
        </w:rPr>
      </w:pPr>
      <w:r w:rsidRPr="00970CD2">
        <w:rPr>
          <w:rFonts w:ascii="Palatino Linotype" w:hAnsi="Palatino Linotype"/>
          <w:b/>
          <w:u w:val="single"/>
        </w:rPr>
        <w:t>Αριθμός συμμετεχόντων</w:t>
      </w:r>
      <w:r>
        <w:rPr>
          <w:rFonts w:ascii="Palatino Linotype" w:hAnsi="Palatino Linotype"/>
        </w:rPr>
        <w:t xml:space="preserve"> : </w:t>
      </w:r>
      <w:r w:rsidRPr="00970CD2">
        <w:rPr>
          <w:rFonts w:ascii="Palatino Linotype" w:hAnsi="Palatino Linotype"/>
        </w:rPr>
        <w:t xml:space="preserve">Ο αριθμός των μαθητών που θα συμμετάσχουν στην </w:t>
      </w:r>
      <w:r>
        <w:rPr>
          <w:rFonts w:ascii="Palatino Linotype" w:hAnsi="Palatino Linotype"/>
        </w:rPr>
        <w:t>εκδρομή είναι σαράντα οκτώ ( 48 )</w:t>
      </w:r>
      <w:r w:rsidRPr="00970CD2">
        <w:rPr>
          <w:rFonts w:ascii="Palatino Linotype" w:hAnsi="Palatino Linotype"/>
        </w:rPr>
        <w:t xml:space="preserve"> σε σύνολο </w:t>
      </w:r>
      <w:r>
        <w:rPr>
          <w:rFonts w:ascii="Palatino Linotype" w:hAnsi="Palatino Linotype"/>
        </w:rPr>
        <w:t>εξήντα ( 60</w:t>
      </w:r>
      <w:r w:rsidRPr="00970CD2">
        <w:rPr>
          <w:rFonts w:ascii="Palatino Linotype" w:hAnsi="Palatino Linotype"/>
        </w:rPr>
        <w:t xml:space="preserve"> ) μαθητών και μαθητριών. </w:t>
      </w:r>
      <w:r>
        <w:rPr>
          <w:rFonts w:ascii="Palatino Linotype" w:hAnsi="Palatino Linotype"/>
        </w:rPr>
        <w:t xml:space="preserve">Την εκδρομή θα συνοδεύσουν τρεις </w:t>
      </w:r>
      <w:r w:rsidRPr="00970CD2">
        <w:rPr>
          <w:rFonts w:ascii="Palatino Linotype" w:hAnsi="Palatino Linotype"/>
        </w:rPr>
        <w:t xml:space="preserve">( </w:t>
      </w:r>
      <w:r>
        <w:rPr>
          <w:rFonts w:ascii="Palatino Linotype" w:hAnsi="Palatino Linotype"/>
        </w:rPr>
        <w:t>3</w:t>
      </w:r>
      <w:r w:rsidRPr="00970CD2">
        <w:rPr>
          <w:rFonts w:ascii="Palatino Linotype" w:hAnsi="Palatino Linotype"/>
        </w:rPr>
        <w:t>) καθηγητές</w:t>
      </w:r>
      <w:r>
        <w:rPr>
          <w:rFonts w:ascii="Palatino Linotype" w:hAnsi="Palatino Linotype"/>
        </w:rPr>
        <w:t>.</w:t>
      </w:r>
      <w:r w:rsidRPr="00970CD2">
        <w:rPr>
          <w:rFonts w:ascii="Palatino Linotype" w:hAnsi="Palatino Linotype"/>
        </w:rPr>
        <w:t xml:space="preserve"> </w:t>
      </w:r>
    </w:p>
    <w:p w:rsidR="00F16958" w:rsidRPr="00970CD2" w:rsidRDefault="00F16958" w:rsidP="007A4A1B">
      <w:pPr>
        <w:jc w:val="both"/>
        <w:rPr>
          <w:rFonts w:ascii="Palatino Linotype" w:hAnsi="Palatino Linotype"/>
          <w:b/>
          <w:u w:val="single"/>
        </w:rPr>
      </w:pPr>
      <w:r w:rsidRPr="00970CD2">
        <w:rPr>
          <w:rFonts w:ascii="Palatino Linotype" w:hAnsi="Palatino Linotype"/>
          <w:b/>
          <w:u w:val="single"/>
        </w:rPr>
        <w:t xml:space="preserve">Α. Παροχές που ζητούνται </w:t>
      </w:r>
    </w:p>
    <w:p w:rsidR="00F16958" w:rsidRPr="00970CD2" w:rsidRDefault="00F16958" w:rsidP="007A4A1B">
      <w:pPr>
        <w:jc w:val="both"/>
        <w:rPr>
          <w:rFonts w:ascii="Palatino Linotype" w:hAnsi="Palatino Linotype"/>
        </w:rPr>
      </w:pPr>
      <w:r w:rsidRPr="00970CD2">
        <w:rPr>
          <w:rFonts w:ascii="Palatino Linotype" w:hAnsi="Palatino Linotype"/>
          <w:b/>
          <w:u w:val="single"/>
        </w:rPr>
        <w:t>Μεταφορικ</w:t>
      </w:r>
      <w:r>
        <w:rPr>
          <w:rFonts w:ascii="Palatino Linotype" w:hAnsi="Palatino Linotype"/>
          <w:b/>
          <w:u w:val="single"/>
        </w:rPr>
        <w:t>ό μέσο</w:t>
      </w:r>
      <w:r w:rsidRPr="00970CD2">
        <w:rPr>
          <w:rFonts w:ascii="Palatino Linotype" w:hAnsi="Palatino Linotype"/>
        </w:rPr>
        <w:t xml:space="preserve"> </w:t>
      </w:r>
    </w:p>
    <w:p w:rsidR="00F16958" w:rsidRDefault="00F16958" w:rsidP="00346F27">
      <w:pPr>
        <w:ind w:firstLine="720"/>
        <w:jc w:val="both"/>
        <w:rPr>
          <w:rFonts w:ascii="Palatino Linotype" w:hAnsi="Palatino Linotype"/>
        </w:rPr>
      </w:pPr>
      <w:r w:rsidRPr="00970CD2">
        <w:rPr>
          <w:rFonts w:ascii="Palatino Linotype" w:hAnsi="Palatino Linotype"/>
        </w:rPr>
        <w:t>Τουριστικό Λεωφορείο  στη διάθεση των μαθητών καθ’ όλη τη διάρκεια της εκδρομής και σε όλες τις μετακινήσεις των μαθητών. Το ίδιο λεωφορείο θα χρησιμοποιηθεί από την εκκίνηση μέχρι και το πέρας της εκδρομής. Θα πρέπει να τηρούνται όλες οι προβλεπόμενες από τη νομοθεσία προδιαγραφές ( έλεγχος ΚΤΕΟ, έγγραφα καταλληλότητας οχήματος, επαγγελματική άδεια οδήγησης, ελαστικά σε καλή</w:t>
      </w:r>
      <w:r>
        <w:rPr>
          <w:rFonts w:ascii="Palatino Linotype" w:hAnsi="Palatino Linotype"/>
        </w:rPr>
        <w:t xml:space="preserve"> κατάσταση, πλήρως κλιματιζόμενο</w:t>
      </w:r>
      <w:r w:rsidRPr="00970CD2">
        <w:rPr>
          <w:rFonts w:ascii="Palatino Linotype" w:hAnsi="Palatino Linotype"/>
        </w:rPr>
        <w:t xml:space="preserve"> ) καθώς και να πληρούνται όλες οι προϋποθέσεις για τις ασφαλείς μετακινήσεις των μαθητών ( </w:t>
      </w:r>
      <w:r>
        <w:rPr>
          <w:rFonts w:ascii="Palatino Linotype" w:hAnsi="Palatino Linotype"/>
        </w:rPr>
        <w:t>ζώνες ασφαλείας, έμπειρος οδηγός).</w:t>
      </w:r>
    </w:p>
    <w:p w:rsidR="00F16958" w:rsidRDefault="00F16958" w:rsidP="00346F27">
      <w:pPr>
        <w:jc w:val="both"/>
        <w:rPr>
          <w:rFonts w:ascii="Palatino Linotype" w:hAnsi="Palatino Linotype"/>
          <w:u w:val="single"/>
        </w:rPr>
      </w:pPr>
      <w:r w:rsidRPr="00CA2EEB">
        <w:rPr>
          <w:rFonts w:ascii="Palatino Linotype" w:hAnsi="Palatino Linotype"/>
          <w:b/>
          <w:u w:val="single"/>
        </w:rPr>
        <w:t>Κατάλυμα</w:t>
      </w:r>
      <w:r w:rsidRPr="008643C9">
        <w:rPr>
          <w:rFonts w:ascii="Palatino Linotype" w:hAnsi="Palatino Linotype"/>
          <w:u w:val="single"/>
        </w:rPr>
        <w:t xml:space="preserve">    </w:t>
      </w:r>
    </w:p>
    <w:p w:rsidR="00F16958" w:rsidRPr="003C237C" w:rsidRDefault="00F16958" w:rsidP="00346F27">
      <w:pPr>
        <w:jc w:val="both"/>
        <w:rPr>
          <w:rFonts w:ascii="Palatino Linotype" w:hAnsi="Palatino Linotype"/>
        </w:rPr>
      </w:pPr>
      <w:r>
        <w:rPr>
          <w:rFonts w:ascii="Palatino Linotype" w:hAnsi="Palatino Linotype"/>
          <w:u w:val="single"/>
        </w:rPr>
        <w:t xml:space="preserve">Κεντρικό ξενοδοχείο </w:t>
      </w:r>
      <w:r w:rsidRPr="008643C9">
        <w:rPr>
          <w:rFonts w:ascii="Palatino Linotype" w:hAnsi="Palatino Linotype"/>
          <w:u w:val="single"/>
        </w:rPr>
        <w:t xml:space="preserve">για </w:t>
      </w:r>
      <w:r>
        <w:rPr>
          <w:rFonts w:ascii="Palatino Linotype" w:hAnsi="Palatino Linotype"/>
          <w:u w:val="single"/>
        </w:rPr>
        <w:t xml:space="preserve">μια </w:t>
      </w:r>
      <w:r w:rsidRPr="008643C9">
        <w:rPr>
          <w:rFonts w:ascii="Palatino Linotype" w:hAnsi="Palatino Linotype"/>
          <w:u w:val="single"/>
        </w:rPr>
        <w:t>(</w:t>
      </w:r>
      <w:r>
        <w:rPr>
          <w:rFonts w:ascii="Palatino Linotype" w:hAnsi="Palatino Linotype"/>
          <w:u w:val="single"/>
        </w:rPr>
        <w:t xml:space="preserve">1) διανυκτέρευση </w:t>
      </w:r>
      <w:r w:rsidRPr="008643C9">
        <w:rPr>
          <w:rFonts w:ascii="Palatino Linotype" w:hAnsi="Palatino Linotype"/>
          <w:u w:val="single"/>
        </w:rPr>
        <w:t>στ</w:t>
      </w:r>
      <w:r>
        <w:rPr>
          <w:rFonts w:ascii="Palatino Linotype" w:hAnsi="Palatino Linotype"/>
          <w:u w:val="single"/>
        </w:rPr>
        <w:t xml:space="preserve">ην πόλη των Ιωαννίνων </w:t>
      </w:r>
      <w:r w:rsidRPr="008643C9">
        <w:rPr>
          <w:rFonts w:ascii="Palatino Linotype" w:hAnsi="Palatino Linotype"/>
          <w:u w:val="single"/>
        </w:rPr>
        <w:t>με βεβαίωση από το Ξενοδοχειακό Επιμελητήριο Ελλάδος</w:t>
      </w:r>
      <w:r>
        <w:rPr>
          <w:rFonts w:ascii="Palatino Linotype" w:hAnsi="Palatino Linotype"/>
          <w:u w:val="single"/>
        </w:rPr>
        <w:t xml:space="preserve"> της κατηγορίας στην οποία ανήκει το ξενοδοχείο</w:t>
      </w:r>
      <w:r w:rsidRPr="008643C9">
        <w:rPr>
          <w:rFonts w:ascii="Palatino Linotype" w:hAnsi="Palatino Linotype"/>
          <w:u w:val="single"/>
        </w:rPr>
        <w:t>.</w:t>
      </w:r>
      <w:r w:rsidRPr="00970CD2">
        <w:rPr>
          <w:rFonts w:ascii="Palatino Linotype" w:hAnsi="Palatino Linotype"/>
        </w:rPr>
        <w:t xml:space="preserve"> Το ξενοδοχείο να εξασφαλίζει πρωινό στους μαθητές και τους συνοδο</w:t>
      </w:r>
      <w:r>
        <w:rPr>
          <w:rFonts w:ascii="Palatino Linotype" w:hAnsi="Palatino Linotype"/>
        </w:rPr>
        <w:t xml:space="preserve">ύς.  Τα δωμάτια να είναι δίκλινα ή </w:t>
      </w:r>
      <w:r w:rsidRPr="00970CD2">
        <w:rPr>
          <w:rFonts w:ascii="Palatino Linotype" w:hAnsi="Palatino Linotype"/>
        </w:rPr>
        <w:t>τρίκλινα για τους μαθητές και να διατίθεται και τ</w:t>
      </w:r>
      <w:r>
        <w:rPr>
          <w:rFonts w:ascii="Palatino Linotype" w:hAnsi="Palatino Linotype"/>
        </w:rPr>
        <w:t>ρία ( 3</w:t>
      </w:r>
      <w:r w:rsidRPr="00970CD2">
        <w:rPr>
          <w:rFonts w:ascii="Palatino Linotype" w:hAnsi="Palatino Linotype"/>
        </w:rPr>
        <w:t xml:space="preserve"> ) μονόκλινα δωμάτια για τους συνοδούς καθηγητές.</w:t>
      </w:r>
      <w:r w:rsidRPr="00FC1928">
        <w:rPr>
          <w:rFonts w:ascii="Palatino Linotype" w:hAnsi="Palatino Linotype"/>
        </w:rPr>
        <w:t xml:space="preserve"> </w:t>
      </w:r>
      <w:r w:rsidRPr="00970CD2">
        <w:rPr>
          <w:rFonts w:ascii="Palatino Linotype" w:hAnsi="Palatino Linotype"/>
        </w:rPr>
        <w:t>Η προσφορά θα πρέπει να περιέχει ρητή αναφορά στο όνομα του ξενοδοχείου και στην κατηγορία του</w:t>
      </w:r>
      <w:r>
        <w:rPr>
          <w:rFonts w:ascii="Palatino Linotype" w:hAnsi="Palatino Linotype"/>
        </w:rPr>
        <w:t xml:space="preserve">.  </w:t>
      </w:r>
    </w:p>
    <w:p w:rsidR="00F16958" w:rsidRPr="00346F27" w:rsidRDefault="00F16958" w:rsidP="00346F27">
      <w:pPr>
        <w:jc w:val="both"/>
        <w:rPr>
          <w:rFonts w:ascii="Palatino Linotype" w:hAnsi="Palatino Linotype"/>
        </w:rPr>
      </w:pPr>
    </w:p>
    <w:p w:rsidR="00F16958" w:rsidRDefault="00F16958" w:rsidP="00A86C1E">
      <w:pPr>
        <w:ind w:firstLine="720"/>
        <w:jc w:val="both"/>
        <w:rPr>
          <w:rFonts w:ascii="Palatino Linotype" w:hAnsi="Palatino Linotype"/>
        </w:rPr>
      </w:pPr>
      <w:r>
        <w:rPr>
          <w:rFonts w:ascii="Palatino Linotype" w:hAnsi="Palatino Linotype"/>
        </w:rPr>
        <w:t xml:space="preserve"> </w:t>
      </w:r>
    </w:p>
    <w:p w:rsidR="00F16958" w:rsidRPr="00BE61F9" w:rsidRDefault="00F16958" w:rsidP="007A4A1B">
      <w:pPr>
        <w:jc w:val="both"/>
        <w:rPr>
          <w:rFonts w:ascii="Palatino Linotype" w:hAnsi="Palatino Linotype"/>
        </w:rPr>
      </w:pPr>
      <w:r w:rsidRPr="00BE61F9">
        <w:rPr>
          <w:rFonts w:ascii="Palatino Linotype" w:hAnsi="Palatino Linotype"/>
          <w:b/>
          <w:u w:val="single"/>
        </w:rPr>
        <w:t>Λοιπές</w:t>
      </w:r>
      <w:r>
        <w:rPr>
          <w:rFonts w:ascii="Palatino Linotype" w:hAnsi="Palatino Linotype"/>
          <w:b/>
          <w:u w:val="single"/>
        </w:rPr>
        <w:t xml:space="preserve"> υπηρεσίες</w:t>
      </w:r>
      <w:r w:rsidRPr="00BE61F9">
        <w:rPr>
          <w:rFonts w:ascii="Palatino Linotype" w:hAnsi="Palatino Linotype"/>
        </w:rPr>
        <w:t xml:space="preserve">  </w:t>
      </w:r>
    </w:p>
    <w:p w:rsidR="00F16958" w:rsidRPr="00970CD2" w:rsidRDefault="00F16958" w:rsidP="00BA5225">
      <w:pPr>
        <w:ind w:left="720"/>
        <w:jc w:val="both"/>
        <w:rPr>
          <w:rFonts w:ascii="Palatino Linotype" w:hAnsi="Palatino Linotype"/>
        </w:rPr>
      </w:pPr>
      <w:r w:rsidRPr="00970CD2">
        <w:rPr>
          <w:rFonts w:ascii="Palatino Linotype" w:hAnsi="Palatino Linotype"/>
        </w:rPr>
        <w:t xml:space="preserve"> </w:t>
      </w:r>
    </w:p>
    <w:p w:rsidR="00F16958" w:rsidRDefault="00F16958" w:rsidP="00BA5225">
      <w:pPr>
        <w:numPr>
          <w:ilvl w:val="0"/>
          <w:numId w:val="16"/>
        </w:numPr>
        <w:jc w:val="both"/>
        <w:rPr>
          <w:rFonts w:ascii="Palatino Linotype" w:hAnsi="Palatino Linotype"/>
        </w:rPr>
      </w:pPr>
      <w:r>
        <w:rPr>
          <w:rFonts w:ascii="Palatino Linotype" w:hAnsi="Palatino Linotype"/>
        </w:rPr>
        <w:t>Ξεναγός για τον αρχαιολογικό χώρο της Δωδώνης.</w:t>
      </w:r>
    </w:p>
    <w:p w:rsidR="00F16958" w:rsidRDefault="00F16958" w:rsidP="00BA5225">
      <w:pPr>
        <w:numPr>
          <w:ilvl w:val="0"/>
          <w:numId w:val="16"/>
        </w:numPr>
        <w:jc w:val="both"/>
        <w:rPr>
          <w:rFonts w:ascii="Palatino Linotype" w:hAnsi="Palatino Linotype"/>
        </w:rPr>
      </w:pPr>
      <w:r w:rsidRPr="00970CD2">
        <w:rPr>
          <w:rFonts w:ascii="Palatino Linotype" w:hAnsi="Palatino Linotype"/>
        </w:rPr>
        <w:t>Το ξενοδοχείο πρέπει να έχει σε επιφυλακή γιατρό για κάθε περίπτωση ασθένειας μαθητή ή συνοδού καθηγητή</w:t>
      </w:r>
      <w:r>
        <w:rPr>
          <w:rFonts w:ascii="Palatino Linotype" w:hAnsi="Palatino Linotype"/>
        </w:rPr>
        <w:t>.</w:t>
      </w:r>
    </w:p>
    <w:p w:rsidR="00F16958" w:rsidRPr="00970CD2" w:rsidRDefault="00F16958" w:rsidP="00BA5225">
      <w:pPr>
        <w:numPr>
          <w:ilvl w:val="0"/>
          <w:numId w:val="16"/>
        </w:numPr>
        <w:jc w:val="both"/>
        <w:rPr>
          <w:rFonts w:ascii="Palatino Linotype" w:hAnsi="Palatino Linotype"/>
        </w:rPr>
      </w:pPr>
      <w:r w:rsidRPr="00970CD2">
        <w:rPr>
          <w:rFonts w:ascii="Palatino Linotype" w:hAnsi="Palatino Linotype"/>
        </w:rPr>
        <w:t>Εκπρόσωπος του πρακτορείου πρέπει να</w:t>
      </w:r>
      <w:r>
        <w:rPr>
          <w:rFonts w:ascii="Palatino Linotype" w:hAnsi="Palatino Linotype"/>
        </w:rPr>
        <w:t xml:space="preserve"> μπορεί να</w:t>
      </w:r>
      <w:r w:rsidRPr="00970CD2">
        <w:rPr>
          <w:rFonts w:ascii="Palatino Linotype" w:hAnsi="Palatino Linotype"/>
        </w:rPr>
        <w:t xml:space="preserve"> είναι σε επικοινωνία με τους συνοδούς καθηγητές</w:t>
      </w:r>
      <w:r>
        <w:rPr>
          <w:rFonts w:ascii="Palatino Linotype" w:hAnsi="Palatino Linotype"/>
        </w:rPr>
        <w:t xml:space="preserve"> σε κάθε χρονική στιγμή </w:t>
      </w:r>
      <w:r w:rsidRPr="00970CD2">
        <w:rPr>
          <w:rFonts w:ascii="Palatino Linotype" w:hAnsi="Palatino Linotype"/>
        </w:rPr>
        <w:t xml:space="preserve">.  </w:t>
      </w:r>
    </w:p>
    <w:p w:rsidR="00F16958" w:rsidRPr="00970CD2" w:rsidRDefault="00F16958" w:rsidP="00BA5225">
      <w:pPr>
        <w:numPr>
          <w:ilvl w:val="0"/>
          <w:numId w:val="16"/>
        </w:numPr>
        <w:jc w:val="both"/>
        <w:rPr>
          <w:rFonts w:ascii="Palatino Linotype" w:hAnsi="Palatino Linotype"/>
        </w:rPr>
      </w:pPr>
      <w:r w:rsidRPr="00970CD2">
        <w:rPr>
          <w:rFonts w:ascii="Palatino Linotype" w:hAnsi="Palatino Linotype"/>
        </w:rPr>
        <w:t xml:space="preserve">Στην προσφορά  πρέπει να περιλαμβάνεται υποχρεωτική Ασφάλιση Ευθύνης Διοργανωτή, όπως ορίζει η κείμενη νομοθεσία , καθώς και πρόσθετη υποχρεωτική ασφάλιση για περίπτωση ατυχήματος ή ασθενείας μαθητή ή συνοδού καθηγητή. </w:t>
      </w:r>
    </w:p>
    <w:p w:rsidR="00F16958" w:rsidRPr="00970CD2" w:rsidRDefault="00F16958" w:rsidP="00BA5225">
      <w:pPr>
        <w:numPr>
          <w:ilvl w:val="0"/>
          <w:numId w:val="16"/>
        </w:numPr>
        <w:jc w:val="both"/>
        <w:rPr>
          <w:rFonts w:ascii="Palatino Linotype" w:hAnsi="Palatino Linotype"/>
        </w:rPr>
      </w:pPr>
      <w:r w:rsidRPr="00970CD2">
        <w:rPr>
          <w:rFonts w:ascii="Palatino Linotype" w:hAnsi="Palatino Linotype"/>
        </w:rPr>
        <w:t xml:space="preserve">Στην προσφορά θα υπάρχει δέσμευση του πρακτορείου για την περίπτωση που δεν θα πραγματοποιηθεί η εκδρομή  λόγω ανωτέρας βίας ( κακοκαιρία, εκλογές κλπ). Στην περίπτωση αυτή θα επιστραφούν τα χρήματα στους μαθητές.  </w:t>
      </w:r>
    </w:p>
    <w:p w:rsidR="00F16958" w:rsidRPr="00970CD2" w:rsidRDefault="00F16958" w:rsidP="00BA5225">
      <w:pPr>
        <w:numPr>
          <w:ilvl w:val="0"/>
          <w:numId w:val="16"/>
        </w:numPr>
        <w:jc w:val="both"/>
        <w:rPr>
          <w:rFonts w:ascii="Palatino Linotype" w:hAnsi="Palatino Linotype"/>
        </w:rPr>
      </w:pPr>
      <w:r w:rsidRPr="00970CD2">
        <w:rPr>
          <w:rFonts w:ascii="Palatino Linotype" w:hAnsi="Palatino Linotype"/>
        </w:rPr>
        <w:t>Στην προσφορά πρέπει να περιλαμβάνεται η τελική συνολική τιμή (</w:t>
      </w:r>
      <w:r>
        <w:rPr>
          <w:rFonts w:ascii="Palatino Linotype" w:hAnsi="Palatino Linotype"/>
        </w:rPr>
        <w:t>συμπεριλαμβανομένου του ΦΠΑ</w:t>
      </w:r>
      <w:r w:rsidRPr="00970CD2">
        <w:rPr>
          <w:rFonts w:ascii="Palatino Linotype" w:hAnsi="Palatino Linotype"/>
        </w:rPr>
        <w:t xml:space="preserve">) της εκδρομής αλλά και η επιβάρυνση ανά μαθητή χωριστά .  Το πρακτορείο θα εκδώσει αποδείξεις για τη δαπάνη που θα αντιστοιχεί σε κάθε μαθητή χωριστά.  Οποιαδήποτε  έκπτωση θα γίνει στην τελική τιμή και δεν θα γίνει χρήση εισιτηρίων </w:t>
      </w:r>
      <w:r w:rsidRPr="00970CD2">
        <w:rPr>
          <w:rFonts w:ascii="Palatino Linotype" w:hAnsi="Palatino Linotype"/>
          <w:lang w:val="en-US"/>
        </w:rPr>
        <w:t>free</w:t>
      </w:r>
      <w:r w:rsidRPr="00970CD2">
        <w:rPr>
          <w:rFonts w:ascii="Palatino Linotype" w:hAnsi="Palatino Linotype"/>
        </w:rPr>
        <w:t xml:space="preserve"> ( πλην αυτών που αφορούν τους καθηγητές )  </w:t>
      </w:r>
    </w:p>
    <w:p w:rsidR="00F16958" w:rsidRDefault="00F16958" w:rsidP="00BA5225">
      <w:pPr>
        <w:numPr>
          <w:ilvl w:val="0"/>
          <w:numId w:val="16"/>
        </w:numPr>
        <w:jc w:val="both"/>
        <w:rPr>
          <w:rFonts w:ascii="Palatino Linotype" w:hAnsi="Palatino Linotype"/>
        </w:rPr>
      </w:pPr>
      <w:r w:rsidRPr="00970CD2">
        <w:rPr>
          <w:rFonts w:ascii="Palatino Linotype" w:hAnsi="Palatino Linotype"/>
        </w:rPr>
        <w:t xml:space="preserve">Τα εισιτήρια των </w:t>
      </w:r>
      <w:r>
        <w:rPr>
          <w:rFonts w:ascii="Palatino Linotype" w:hAnsi="Palatino Linotype"/>
        </w:rPr>
        <w:t xml:space="preserve">τριών ( 3)  συνοδών </w:t>
      </w:r>
      <w:r w:rsidRPr="00970CD2">
        <w:rPr>
          <w:rFonts w:ascii="Palatino Linotype" w:hAnsi="Palatino Linotype"/>
        </w:rPr>
        <w:t xml:space="preserve">καθηγητών </w:t>
      </w:r>
      <w:r>
        <w:rPr>
          <w:rFonts w:ascii="Palatino Linotype" w:hAnsi="Palatino Linotype"/>
        </w:rPr>
        <w:t xml:space="preserve">να </w:t>
      </w:r>
      <w:r w:rsidRPr="00970CD2">
        <w:rPr>
          <w:rFonts w:ascii="Palatino Linotype" w:hAnsi="Palatino Linotype"/>
        </w:rPr>
        <w:t xml:space="preserve">είναι δωρεάν. </w:t>
      </w:r>
      <w:r>
        <w:rPr>
          <w:rFonts w:ascii="Palatino Linotype" w:hAnsi="Palatino Linotype"/>
        </w:rPr>
        <w:t xml:space="preserve"> </w:t>
      </w:r>
    </w:p>
    <w:p w:rsidR="00F16958" w:rsidRPr="00970CD2" w:rsidRDefault="00F16958" w:rsidP="00BA5225">
      <w:pPr>
        <w:numPr>
          <w:ilvl w:val="0"/>
          <w:numId w:val="16"/>
        </w:numPr>
        <w:jc w:val="both"/>
        <w:rPr>
          <w:rFonts w:ascii="Palatino Linotype" w:hAnsi="Palatino Linotype"/>
        </w:rPr>
      </w:pPr>
      <w:r w:rsidRPr="00970CD2">
        <w:rPr>
          <w:rFonts w:ascii="Palatino Linotype" w:hAnsi="Palatino Linotype"/>
        </w:rPr>
        <w:t xml:space="preserve">Η καταβολή των χρημάτων θα γίνει σε </w:t>
      </w:r>
      <w:r>
        <w:rPr>
          <w:rFonts w:ascii="Palatino Linotype" w:hAnsi="Palatino Linotype"/>
        </w:rPr>
        <w:t xml:space="preserve">δύο </w:t>
      </w:r>
      <w:r w:rsidRPr="00970CD2">
        <w:rPr>
          <w:rFonts w:ascii="Palatino Linotype" w:hAnsi="Palatino Linotype"/>
        </w:rPr>
        <w:t xml:space="preserve">( </w:t>
      </w:r>
      <w:r>
        <w:rPr>
          <w:rFonts w:ascii="Palatino Linotype" w:hAnsi="Palatino Linotype"/>
        </w:rPr>
        <w:t>2 ) δόσεις.  Η πρώτη δόση 7</w:t>
      </w:r>
      <w:r w:rsidRPr="00970CD2">
        <w:rPr>
          <w:rFonts w:ascii="Palatino Linotype" w:hAnsi="Palatino Linotype"/>
        </w:rPr>
        <w:t xml:space="preserve">5% </w:t>
      </w:r>
      <w:r>
        <w:rPr>
          <w:rFonts w:ascii="Palatino Linotype" w:hAnsi="Palatino Linotype"/>
        </w:rPr>
        <w:t xml:space="preserve">θα δοθεί </w:t>
      </w:r>
      <w:r w:rsidRPr="00970CD2">
        <w:rPr>
          <w:rFonts w:ascii="Palatino Linotype" w:hAnsi="Palatino Linotype"/>
        </w:rPr>
        <w:t xml:space="preserve">με την υπογραφή του συμφωνητικού, </w:t>
      </w:r>
      <w:r>
        <w:rPr>
          <w:rFonts w:ascii="Palatino Linotype" w:hAnsi="Palatino Linotype"/>
        </w:rPr>
        <w:t xml:space="preserve">και </w:t>
      </w:r>
      <w:r w:rsidRPr="00970CD2">
        <w:rPr>
          <w:rFonts w:ascii="Palatino Linotype" w:hAnsi="Palatino Linotype"/>
        </w:rPr>
        <w:t xml:space="preserve">η δεύτερη 25 % θα δοθεί </w:t>
      </w:r>
      <w:r>
        <w:rPr>
          <w:rFonts w:ascii="Palatino Linotype" w:hAnsi="Palatino Linotype"/>
        </w:rPr>
        <w:t xml:space="preserve">μετά την πραγματοποίηση της εκδρομής. </w:t>
      </w:r>
    </w:p>
    <w:p w:rsidR="00F16958" w:rsidRDefault="00F16958" w:rsidP="00BA5225">
      <w:pPr>
        <w:numPr>
          <w:ilvl w:val="0"/>
          <w:numId w:val="16"/>
        </w:numPr>
        <w:jc w:val="both"/>
        <w:rPr>
          <w:rFonts w:ascii="Palatino Linotype" w:hAnsi="Palatino Linotype"/>
        </w:rPr>
      </w:pPr>
      <w:r w:rsidRPr="00970CD2">
        <w:rPr>
          <w:rFonts w:ascii="Palatino Linotype" w:hAnsi="Palatino Linotype"/>
        </w:rPr>
        <w:t>Με την προσφορά θα κατατεθεί από το ταξιδιωτικό γραφείο απαραίτητα και υπεύθυνη δήλωση ότι διαθέτει το ειδικό σήμα λειτουργίας, το οποίο πρέπει να βρίσκεται σε ισχύ</w:t>
      </w:r>
      <w:r>
        <w:rPr>
          <w:rFonts w:ascii="Palatino Linotype" w:hAnsi="Palatino Linotype"/>
        </w:rPr>
        <w:t>.</w:t>
      </w:r>
      <w:r w:rsidRPr="00970CD2">
        <w:rPr>
          <w:rFonts w:ascii="Palatino Linotype" w:hAnsi="Palatino Linotype"/>
        </w:rPr>
        <w:t xml:space="preserve">  </w:t>
      </w:r>
    </w:p>
    <w:p w:rsidR="00F16958" w:rsidRDefault="00F16958" w:rsidP="00BA5225">
      <w:pPr>
        <w:numPr>
          <w:ilvl w:val="0"/>
          <w:numId w:val="16"/>
        </w:numPr>
        <w:jc w:val="both"/>
        <w:rPr>
          <w:rFonts w:ascii="Palatino Linotype" w:hAnsi="Palatino Linotype"/>
        </w:rPr>
      </w:pPr>
      <w:r w:rsidRPr="00970CD2">
        <w:rPr>
          <w:rFonts w:ascii="Palatino Linotype" w:hAnsi="Palatino Linotype"/>
        </w:rPr>
        <w:t xml:space="preserve">Οι προσφορές πρέπει να κατατεθούν σε κλειστό φάκελο για να γίνουν αποδεκτές.  Στο εξωτερικό μέρος του φακέλου θα αναφέρεται «Προσφορά για την </w:t>
      </w:r>
      <w:r>
        <w:rPr>
          <w:rFonts w:ascii="Palatino Linotype" w:hAnsi="Palatino Linotype"/>
        </w:rPr>
        <w:t>διήμερη</w:t>
      </w:r>
      <w:r w:rsidRPr="00970CD2">
        <w:rPr>
          <w:rFonts w:ascii="Palatino Linotype" w:hAnsi="Palatino Linotype"/>
        </w:rPr>
        <w:t xml:space="preserve"> εκ</w:t>
      </w:r>
      <w:r>
        <w:rPr>
          <w:rFonts w:ascii="Palatino Linotype" w:hAnsi="Palatino Linotype"/>
        </w:rPr>
        <w:t>παιδευτική επίσκεψη της Γ</w:t>
      </w:r>
      <w:r w:rsidRPr="00970CD2">
        <w:rPr>
          <w:rFonts w:ascii="Palatino Linotype" w:hAnsi="Palatino Linotype"/>
        </w:rPr>
        <w:t xml:space="preserve">΄ τάξης </w:t>
      </w:r>
      <w:r>
        <w:rPr>
          <w:rFonts w:ascii="Palatino Linotype" w:hAnsi="Palatino Linotype"/>
        </w:rPr>
        <w:t>1</w:t>
      </w:r>
      <w:r w:rsidRPr="00111927">
        <w:rPr>
          <w:rFonts w:ascii="Palatino Linotype" w:hAnsi="Palatino Linotype"/>
          <w:vertAlign w:val="superscript"/>
        </w:rPr>
        <w:t>ου</w:t>
      </w:r>
      <w:r>
        <w:rPr>
          <w:rFonts w:ascii="Palatino Linotype" w:hAnsi="Palatino Linotype"/>
        </w:rPr>
        <w:t xml:space="preserve"> Γυμνασίου Καρπενησίου στα Ιώαννινα</w:t>
      </w:r>
      <w:r w:rsidRPr="00970CD2">
        <w:rPr>
          <w:rFonts w:ascii="Palatino Linotype" w:hAnsi="Palatino Linotype"/>
        </w:rPr>
        <w:t xml:space="preserve">».  Οι προσφορές πρέπει να περιγράφουν αναλυτικά τις προσφερόμενες υπηρεσίες, σύμφωνα με τους όρους της προκήρυξης και τη σχετική νομοθεσία. </w:t>
      </w:r>
    </w:p>
    <w:p w:rsidR="00F16958" w:rsidRPr="00BF75AA" w:rsidRDefault="00F16958" w:rsidP="00B70386">
      <w:pPr>
        <w:ind w:left="360"/>
        <w:jc w:val="both"/>
        <w:rPr>
          <w:rFonts w:ascii="Palatino Linotype" w:hAnsi="Palatino Linotype"/>
          <w:b/>
        </w:rPr>
      </w:pPr>
    </w:p>
    <w:p w:rsidR="00F16958" w:rsidRDefault="00F16958" w:rsidP="00246CB4">
      <w:pPr>
        <w:jc w:val="both"/>
        <w:rPr>
          <w:rFonts w:ascii="Palatino Linotype" w:hAnsi="Palatino Linotype"/>
          <w:b/>
          <w:u w:val="single"/>
        </w:rPr>
      </w:pPr>
    </w:p>
    <w:p w:rsidR="00F16958" w:rsidRDefault="00F16958" w:rsidP="00246CB4">
      <w:pPr>
        <w:jc w:val="both"/>
        <w:rPr>
          <w:rFonts w:ascii="Palatino Linotype" w:hAnsi="Palatino Linotype"/>
          <w:b/>
          <w:u w:val="single"/>
        </w:rPr>
      </w:pPr>
      <w:r w:rsidRPr="00970CD2">
        <w:rPr>
          <w:rFonts w:ascii="Palatino Linotype" w:hAnsi="Palatino Linotype"/>
          <w:b/>
          <w:u w:val="single"/>
        </w:rPr>
        <w:t xml:space="preserve">Β. Πρόγραμμα εκδρομής </w:t>
      </w:r>
    </w:p>
    <w:p w:rsidR="00F16958" w:rsidRPr="00540981" w:rsidRDefault="00F16958" w:rsidP="00346F27">
      <w:pPr>
        <w:rPr>
          <w:b/>
          <w:sz w:val="22"/>
        </w:rPr>
      </w:pPr>
      <w:r w:rsidRPr="00540981">
        <w:rPr>
          <w:b/>
          <w:sz w:val="22"/>
        </w:rPr>
        <w:t>1</w:t>
      </w:r>
      <w:r w:rsidRPr="00540981">
        <w:rPr>
          <w:b/>
          <w:sz w:val="22"/>
          <w:vertAlign w:val="superscript"/>
        </w:rPr>
        <w:t>Η</w:t>
      </w:r>
      <w:r w:rsidRPr="00540981">
        <w:rPr>
          <w:b/>
          <w:sz w:val="22"/>
        </w:rPr>
        <w:t xml:space="preserve"> ΜΕΡΑ</w:t>
      </w:r>
    </w:p>
    <w:p w:rsidR="00F16958" w:rsidRPr="00540981" w:rsidRDefault="00F16958" w:rsidP="00346F27">
      <w:pPr>
        <w:rPr>
          <w:sz w:val="22"/>
        </w:rPr>
      </w:pPr>
      <w:r w:rsidRPr="00540981">
        <w:rPr>
          <w:sz w:val="22"/>
        </w:rPr>
        <w:t>6:30 Αναχώρηση.</w:t>
      </w:r>
    </w:p>
    <w:p w:rsidR="00F16958" w:rsidRPr="00540981" w:rsidRDefault="00F16958" w:rsidP="00346F27">
      <w:pPr>
        <w:rPr>
          <w:sz w:val="22"/>
        </w:rPr>
      </w:pPr>
      <w:r w:rsidRPr="00540981">
        <w:rPr>
          <w:sz w:val="22"/>
        </w:rPr>
        <w:t>12:00 Άφιξη στα Ιωάννινα με ενδιάμεση στάση.</w:t>
      </w:r>
    </w:p>
    <w:p w:rsidR="00F16958" w:rsidRPr="00540981" w:rsidRDefault="00F16958" w:rsidP="00346F27">
      <w:pPr>
        <w:rPr>
          <w:sz w:val="22"/>
        </w:rPr>
      </w:pPr>
      <w:r w:rsidRPr="00540981">
        <w:rPr>
          <w:sz w:val="22"/>
        </w:rPr>
        <w:t>Τακτοποίηση στο ξενοδοχείο</w:t>
      </w:r>
    </w:p>
    <w:p w:rsidR="00F16958" w:rsidRPr="00540981" w:rsidRDefault="00F16958" w:rsidP="00346F27">
      <w:pPr>
        <w:rPr>
          <w:sz w:val="22"/>
        </w:rPr>
      </w:pPr>
      <w:r w:rsidRPr="00540981">
        <w:rPr>
          <w:sz w:val="22"/>
        </w:rPr>
        <w:t>13:00 Αναχώρηση για το νησάκι της Κυρα Φροσύνης. Επίσκεψη στο σπίτι του Αλή Πασά. Φαγητό.</w:t>
      </w:r>
    </w:p>
    <w:p w:rsidR="00F16958" w:rsidRPr="00540981" w:rsidRDefault="00F16958" w:rsidP="00346F27">
      <w:pPr>
        <w:rPr>
          <w:sz w:val="22"/>
        </w:rPr>
      </w:pPr>
      <w:r w:rsidRPr="00540981">
        <w:rPr>
          <w:sz w:val="22"/>
        </w:rPr>
        <w:t>17: 00 Επιστροφή στο ξενοδοχείο. Ξεκούραση.</w:t>
      </w:r>
    </w:p>
    <w:p w:rsidR="00F16958" w:rsidRPr="00540981" w:rsidRDefault="00F16958" w:rsidP="00346F27">
      <w:pPr>
        <w:rPr>
          <w:sz w:val="22"/>
        </w:rPr>
      </w:pPr>
      <w:r w:rsidRPr="00540981">
        <w:rPr>
          <w:sz w:val="22"/>
        </w:rPr>
        <w:t>19:00 Βόλτα στο Κάστρο και στην πόλη των Ιωαννίνων.</w:t>
      </w:r>
    </w:p>
    <w:p w:rsidR="00F16958" w:rsidRPr="00540981" w:rsidRDefault="00F16958" w:rsidP="00346F27">
      <w:pPr>
        <w:rPr>
          <w:b/>
          <w:sz w:val="22"/>
        </w:rPr>
      </w:pPr>
      <w:r w:rsidRPr="00540981">
        <w:rPr>
          <w:b/>
          <w:sz w:val="22"/>
        </w:rPr>
        <w:t>2</w:t>
      </w:r>
      <w:r w:rsidRPr="00540981">
        <w:rPr>
          <w:b/>
          <w:sz w:val="22"/>
          <w:vertAlign w:val="superscript"/>
        </w:rPr>
        <w:t>η</w:t>
      </w:r>
      <w:r w:rsidRPr="00540981">
        <w:rPr>
          <w:b/>
          <w:sz w:val="22"/>
        </w:rPr>
        <w:t xml:space="preserve"> ΜΕΡΑ</w:t>
      </w:r>
    </w:p>
    <w:p w:rsidR="00F16958" w:rsidRPr="00540981" w:rsidRDefault="00F16958" w:rsidP="00346F27">
      <w:pPr>
        <w:rPr>
          <w:sz w:val="22"/>
        </w:rPr>
      </w:pPr>
      <w:r w:rsidRPr="00540981">
        <w:rPr>
          <w:sz w:val="22"/>
        </w:rPr>
        <w:t>9:00 Αναχώρηση για το μουσείο Κέρινων ομοιωμάτων Βρέλλη και έπειτα επίσκεψη στον αρχαιολογικό χώρο της Δωδώνης.</w:t>
      </w:r>
    </w:p>
    <w:p w:rsidR="00F16958" w:rsidRPr="00540981" w:rsidRDefault="00F16958" w:rsidP="00346F27">
      <w:pPr>
        <w:rPr>
          <w:sz w:val="22"/>
        </w:rPr>
      </w:pPr>
      <w:r w:rsidRPr="00540981">
        <w:rPr>
          <w:sz w:val="22"/>
        </w:rPr>
        <w:t>13:00 Αναχώρηση για Άρτα. Επίσκεψη στο Γεφύρι της Άρτας, φαγητό – καφέ.</w:t>
      </w:r>
    </w:p>
    <w:p w:rsidR="00F16958" w:rsidRPr="00540981" w:rsidRDefault="00F16958" w:rsidP="00346F27">
      <w:pPr>
        <w:rPr>
          <w:sz w:val="22"/>
        </w:rPr>
      </w:pPr>
      <w:r w:rsidRPr="00540981">
        <w:rPr>
          <w:sz w:val="22"/>
        </w:rPr>
        <w:t>16:00 Αναχώρη</w:t>
      </w:r>
      <w:r>
        <w:rPr>
          <w:sz w:val="22"/>
        </w:rPr>
        <w:t>ση και επιστροφή στο Καρπενήσι.</w:t>
      </w:r>
    </w:p>
    <w:p w:rsidR="00F16958" w:rsidRPr="00970CD2" w:rsidRDefault="00F16958" w:rsidP="00246CB4">
      <w:pPr>
        <w:jc w:val="both"/>
        <w:rPr>
          <w:rFonts w:ascii="Palatino Linotype" w:hAnsi="Palatino Linotype"/>
          <w:b/>
          <w:u w:val="single"/>
        </w:rPr>
      </w:pPr>
    </w:p>
    <w:p w:rsidR="00F16958" w:rsidRDefault="00F16958" w:rsidP="007A496A">
      <w:pPr>
        <w:jc w:val="both"/>
        <w:rPr>
          <w:rFonts w:ascii="Palatino Linotype" w:hAnsi="Palatino Linotype"/>
          <w:b/>
        </w:rPr>
      </w:pPr>
    </w:p>
    <w:p w:rsidR="00F16958" w:rsidRPr="00AB1CE2" w:rsidRDefault="00F16958" w:rsidP="007A496A">
      <w:pPr>
        <w:jc w:val="both"/>
        <w:rPr>
          <w:rFonts w:ascii="Palatino Linotype" w:hAnsi="Palatino Linotype"/>
          <w:b/>
        </w:rPr>
      </w:pPr>
      <w:r w:rsidRPr="00AB1CE2">
        <w:rPr>
          <w:rFonts w:ascii="Palatino Linotype" w:hAnsi="Palatino Linotype"/>
          <w:b/>
        </w:rPr>
        <w:t xml:space="preserve">    </w:t>
      </w:r>
      <w:r w:rsidRPr="00AB1CE2">
        <w:rPr>
          <w:rFonts w:ascii="Palatino Linotype" w:hAnsi="Palatino Linotype"/>
          <w:b/>
          <w:lang w:val="en-US"/>
        </w:rPr>
        <w:t>H</w:t>
      </w:r>
      <w:r w:rsidRPr="00AB1CE2">
        <w:rPr>
          <w:rFonts w:ascii="Palatino Linotype" w:hAnsi="Palatino Linotype"/>
          <w:b/>
        </w:rPr>
        <w:t xml:space="preserve"> κατάθεση των προσφορών θα γίνει στο </w:t>
      </w:r>
      <w:r>
        <w:rPr>
          <w:rFonts w:ascii="Palatino Linotype" w:hAnsi="Palatino Linotype"/>
          <w:b/>
        </w:rPr>
        <w:t>1</w:t>
      </w:r>
      <w:r w:rsidRPr="00862139">
        <w:rPr>
          <w:rFonts w:ascii="Palatino Linotype" w:hAnsi="Palatino Linotype"/>
          <w:b/>
          <w:vertAlign w:val="superscript"/>
        </w:rPr>
        <w:t>ο</w:t>
      </w:r>
      <w:r>
        <w:rPr>
          <w:rFonts w:ascii="Palatino Linotype" w:hAnsi="Palatino Linotype"/>
          <w:b/>
        </w:rPr>
        <w:t xml:space="preserve"> Γυμνάσιο Καρπενησίου μέχρι και την Τετάρτη 30</w:t>
      </w:r>
      <w:r w:rsidRPr="00AB1CE2">
        <w:rPr>
          <w:rFonts w:ascii="Palatino Linotype" w:hAnsi="Palatino Linotype"/>
          <w:b/>
        </w:rPr>
        <w:t xml:space="preserve"> </w:t>
      </w:r>
      <w:r>
        <w:rPr>
          <w:rFonts w:ascii="Palatino Linotype" w:hAnsi="Palatino Linotype"/>
          <w:b/>
        </w:rPr>
        <w:t>Μαρτίου</w:t>
      </w:r>
      <w:r w:rsidRPr="00AB1CE2">
        <w:rPr>
          <w:rFonts w:ascii="Palatino Linotype" w:hAnsi="Palatino Linotype"/>
          <w:b/>
        </w:rPr>
        <w:t xml:space="preserve"> 201</w:t>
      </w:r>
      <w:r>
        <w:rPr>
          <w:rFonts w:ascii="Palatino Linotype" w:hAnsi="Palatino Linotype"/>
          <w:b/>
        </w:rPr>
        <w:t>6</w:t>
      </w:r>
      <w:r w:rsidRPr="00AB1CE2">
        <w:rPr>
          <w:rFonts w:ascii="Palatino Linotype" w:hAnsi="Palatino Linotype"/>
          <w:b/>
        </w:rPr>
        <w:t>, ώρα  1</w:t>
      </w:r>
      <w:r>
        <w:rPr>
          <w:rFonts w:ascii="Palatino Linotype" w:hAnsi="Palatino Linotype"/>
          <w:b/>
        </w:rPr>
        <w:t>1</w:t>
      </w:r>
      <w:r w:rsidRPr="00AB1CE2">
        <w:rPr>
          <w:rFonts w:ascii="Palatino Linotype" w:hAnsi="Palatino Linotype"/>
          <w:b/>
        </w:rPr>
        <w:t xml:space="preserve">.00΄ .   </w:t>
      </w:r>
    </w:p>
    <w:p w:rsidR="00F16958" w:rsidRDefault="00F16958" w:rsidP="00970CD2">
      <w:pPr>
        <w:jc w:val="both"/>
        <w:rPr>
          <w:rFonts w:ascii="Palatino Linotype" w:hAnsi="Palatino Linotype"/>
        </w:rPr>
      </w:pPr>
      <w:r w:rsidRPr="00970CD2">
        <w:rPr>
          <w:rFonts w:ascii="Palatino Linotype" w:hAnsi="Palatino Linotype"/>
          <w:b/>
        </w:rPr>
        <w:t xml:space="preserve">         </w:t>
      </w:r>
      <w:r w:rsidRPr="00970CD2">
        <w:rPr>
          <w:rFonts w:ascii="Palatino Linotype" w:hAnsi="Palatino Linotype"/>
        </w:rPr>
        <w:t>Η αποσφράγιση των προσφορών θα γίνει από την αρμόδια Επιτροπή</w:t>
      </w:r>
      <w:r>
        <w:rPr>
          <w:rFonts w:ascii="Palatino Linotype" w:hAnsi="Palatino Linotype"/>
          <w:b/>
        </w:rPr>
        <w:t xml:space="preserve"> </w:t>
      </w:r>
      <w:r w:rsidRPr="00BA0359">
        <w:rPr>
          <w:rFonts w:ascii="Palatino Linotype" w:hAnsi="Palatino Linotype"/>
        </w:rPr>
        <w:t>την</w:t>
      </w:r>
      <w:r w:rsidRPr="00346F27">
        <w:rPr>
          <w:rFonts w:ascii="Palatino Linotype" w:hAnsi="Palatino Linotype"/>
          <w:b/>
        </w:rPr>
        <w:t xml:space="preserve"> </w:t>
      </w:r>
      <w:r w:rsidRPr="00763671">
        <w:rPr>
          <w:rFonts w:ascii="Palatino Linotype" w:hAnsi="Palatino Linotype"/>
          <w:b/>
        </w:rPr>
        <w:t xml:space="preserve">Τετάρτη 30 </w:t>
      </w:r>
      <w:r>
        <w:rPr>
          <w:rFonts w:ascii="Palatino Linotype" w:hAnsi="Palatino Linotype"/>
          <w:b/>
        </w:rPr>
        <w:t xml:space="preserve">Μαρτίου </w:t>
      </w:r>
      <w:r w:rsidRPr="00AB1CE2">
        <w:rPr>
          <w:rFonts w:ascii="Palatino Linotype" w:hAnsi="Palatino Linotype"/>
          <w:b/>
        </w:rPr>
        <w:t>201</w:t>
      </w:r>
      <w:r>
        <w:rPr>
          <w:rFonts w:ascii="Palatino Linotype" w:hAnsi="Palatino Linotype"/>
          <w:b/>
        </w:rPr>
        <w:t>6</w:t>
      </w:r>
      <w:r w:rsidRPr="00AB1CE2">
        <w:rPr>
          <w:rFonts w:ascii="Palatino Linotype" w:hAnsi="Palatino Linotype"/>
          <w:b/>
        </w:rPr>
        <w:t>,</w:t>
      </w:r>
      <w:r w:rsidRPr="00970CD2">
        <w:rPr>
          <w:rFonts w:ascii="Palatino Linotype" w:hAnsi="Palatino Linotype"/>
          <w:b/>
        </w:rPr>
        <w:t xml:space="preserve"> και ώρα 1</w:t>
      </w:r>
      <w:r>
        <w:rPr>
          <w:rFonts w:ascii="Palatino Linotype" w:hAnsi="Palatino Linotype"/>
          <w:b/>
        </w:rPr>
        <w:t>1</w:t>
      </w:r>
      <w:r w:rsidRPr="00970CD2">
        <w:rPr>
          <w:rFonts w:ascii="Palatino Linotype" w:hAnsi="Palatino Linotype"/>
          <w:b/>
        </w:rPr>
        <w:t>.</w:t>
      </w:r>
      <w:r>
        <w:rPr>
          <w:rFonts w:ascii="Palatino Linotype" w:hAnsi="Palatino Linotype"/>
          <w:b/>
        </w:rPr>
        <w:t>45π.μ.</w:t>
      </w:r>
      <w:r w:rsidRPr="00970CD2">
        <w:rPr>
          <w:rFonts w:ascii="Palatino Linotype" w:hAnsi="Palatino Linotype"/>
          <w:b/>
        </w:rPr>
        <w:t xml:space="preserve"> στο</w:t>
      </w:r>
      <w:r>
        <w:rPr>
          <w:rFonts w:ascii="Palatino Linotype" w:hAnsi="Palatino Linotype"/>
          <w:b/>
        </w:rPr>
        <w:t xml:space="preserve"> 1</w:t>
      </w:r>
      <w:r w:rsidRPr="00862139">
        <w:rPr>
          <w:rFonts w:ascii="Palatino Linotype" w:hAnsi="Palatino Linotype"/>
          <w:b/>
          <w:vertAlign w:val="superscript"/>
        </w:rPr>
        <w:t>ο</w:t>
      </w:r>
      <w:r>
        <w:rPr>
          <w:rFonts w:ascii="Palatino Linotype" w:hAnsi="Palatino Linotype"/>
          <w:b/>
        </w:rPr>
        <w:t xml:space="preserve"> Γυμνάσιο </w:t>
      </w:r>
      <w:r w:rsidRPr="00AB1CE2">
        <w:rPr>
          <w:rFonts w:ascii="Palatino Linotype" w:hAnsi="Palatino Linotype"/>
          <w:b/>
        </w:rPr>
        <w:t xml:space="preserve"> </w:t>
      </w:r>
      <w:r w:rsidRPr="00970CD2">
        <w:rPr>
          <w:rFonts w:ascii="Palatino Linotype" w:hAnsi="Palatino Linotype"/>
          <w:b/>
        </w:rPr>
        <w:t xml:space="preserve">Καρπενησίου.  </w:t>
      </w:r>
      <w:r w:rsidRPr="00970CD2">
        <w:rPr>
          <w:rFonts w:ascii="Palatino Linotype" w:hAnsi="Palatino Linotype"/>
        </w:rPr>
        <w:t>Η επιτροπή διατηρεί το δικαίωμα να ζητήσει οποιαδήποτε γραπτή διευκρίνιση από τα τουριστικά γραφεία που θα εκδηλώσουν ενδι</w:t>
      </w:r>
      <w:r>
        <w:rPr>
          <w:rFonts w:ascii="Palatino Linotype" w:hAnsi="Palatino Linotype"/>
        </w:rPr>
        <w:t>αφέρον.</w:t>
      </w:r>
    </w:p>
    <w:p w:rsidR="00F16958" w:rsidRDefault="00F16958" w:rsidP="00970CD2">
      <w:pPr>
        <w:jc w:val="both"/>
        <w:rPr>
          <w:rFonts w:ascii="Palatino Linotype" w:hAnsi="Palatino Linotype"/>
        </w:rPr>
      </w:pPr>
      <w:r>
        <w:rPr>
          <w:rFonts w:ascii="Palatino Linotype" w:hAnsi="Palatino Linotype"/>
        </w:rPr>
        <w:t xml:space="preserve">                                          </w:t>
      </w:r>
    </w:p>
    <w:p w:rsidR="00F16958" w:rsidRDefault="00F16958" w:rsidP="00970CD2">
      <w:pPr>
        <w:jc w:val="both"/>
        <w:rPr>
          <w:rFonts w:ascii="Palatino Linotype" w:hAnsi="Palatino Linotype"/>
        </w:rPr>
      </w:pPr>
      <w:r>
        <w:rPr>
          <w:rFonts w:ascii="Palatino Linotype" w:hAnsi="Palatino Linotype"/>
        </w:rPr>
        <w:t xml:space="preserve">                                                                                                                                                     Η  Διευθύντρια  </w:t>
      </w:r>
    </w:p>
    <w:p w:rsidR="00F16958" w:rsidRDefault="00F16958" w:rsidP="00970CD2">
      <w:pPr>
        <w:jc w:val="both"/>
        <w:rPr>
          <w:rFonts w:ascii="Palatino Linotype" w:hAnsi="Palatino Linotype"/>
        </w:rPr>
      </w:pPr>
    </w:p>
    <w:p w:rsidR="00F16958" w:rsidRDefault="00F16958" w:rsidP="00970CD2">
      <w:pPr>
        <w:jc w:val="both"/>
        <w:rPr>
          <w:rFonts w:ascii="Palatino Linotype" w:hAnsi="Palatino Linotype"/>
        </w:rPr>
      </w:pPr>
      <w:r>
        <w:rPr>
          <w:rFonts w:ascii="Palatino Linotype" w:hAnsi="Palatino Linotype"/>
        </w:rPr>
        <w:t xml:space="preserve">                                                                                                                                                       </w:t>
      </w:r>
    </w:p>
    <w:p w:rsidR="00F16958" w:rsidRDefault="00F16958" w:rsidP="00970CD2">
      <w:pPr>
        <w:jc w:val="both"/>
        <w:rPr>
          <w:rFonts w:ascii="Palatino Linotype" w:hAnsi="Palatino Linotype"/>
        </w:rPr>
      </w:pPr>
    </w:p>
    <w:p w:rsidR="00F16958" w:rsidRPr="00970CD2" w:rsidRDefault="00F16958" w:rsidP="00970CD2">
      <w:pPr>
        <w:jc w:val="both"/>
        <w:rPr>
          <w:rFonts w:ascii="Palatino Linotype" w:hAnsi="Palatino Linotype"/>
        </w:rPr>
      </w:pPr>
      <w:r>
        <w:rPr>
          <w:rFonts w:ascii="Palatino Linotype" w:hAnsi="Palatino Linotype"/>
        </w:rPr>
        <w:t xml:space="preserve">                                                                                                                                                    Γαλανού – Τάκη Μαρία </w:t>
      </w:r>
      <w:r w:rsidRPr="00970CD2">
        <w:rPr>
          <w:rFonts w:ascii="Palatino Linotype" w:hAnsi="Palatino Linotype"/>
        </w:rPr>
        <w:t xml:space="preserve">   </w:t>
      </w:r>
    </w:p>
    <w:p w:rsidR="00F16958" w:rsidRPr="00970CD2" w:rsidRDefault="00F16958" w:rsidP="00415F20">
      <w:pPr>
        <w:jc w:val="right"/>
        <w:rPr>
          <w:rFonts w:ascii="Palatino Linotype" w:hAnsi="Palatino Linotype"/>
        </w:rPr>
      </w:pPr>
    </w:p>
    <w:p w:rsidR="00F16958" w:rsidRPr="00970CD2" w:rsidRDefault="00F16958" w:rsidP="00415F20">
      <w:pPr>
        <w:jc w:val="right"/>
        <w:rPr>
          <w:rFonts w:ascii="Palatino Linotype" w:hAnsi="Palatino Linotype"/>
        </w:rPr>
      </w:pPr>
    </w:p>
    <w:p w:rsidR="00F16958" w:rsidRPr="00970CD2" w:rsidRDefault="00F16958" w:rsidP="00CB3B9C">
      <w:pPr>
        <w:rPr>
          <w:rFonts w:ascii="Palatino Linotype" w:hAnsi="Palatino Linotype"/>
        </w:rPr>
      </w:pPr>
    </w:p>
    <w:sectPr w:rsidR="00F16958" w:rsidRPr="00970CD2" w:rsidSect="00621FBC">
      <w:type w:val="continuous"/>
      <w:pgSz w:w="11906" w:h="16838"/>
      <w:pgMar w:top="567" w:right="1416" w:bottom="709" w:left="851" w:header="720" w:footer="720" w:gutter="0"/>
      <w:cols w:space="720" w:equalWidth="0">
        <w:col w:w="9639"/>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61002A87" w:usb1="80000000" w:usb2="00000008" w:usb3="00000000" w:csb0="000101FF" w:csb1="00000000"/>
  </w:font>
  <w:font w:name="Palatino Linotype">
    <w:panose1 w:val="02040502050505030304"/>
    <w:charset w:val="A1"/>
    <w:family w:val="roman"/>
    <w:pitch w:val="variable"/>
    <w:sig w:usb0="E0000387" w:usb1="40000013" w:usb2="00000000" w:usb3="00000000" w:csb0="0000019F" w:csb1="00000000"/>
  </w:font>
  <w:font w:name="Cambria">
    <w:panose1 w:val="02040503050406030204"/>
    <w:charset w:val="A1"/>
    <w:family w:val="roman"/>
    <w:pitch w:val="variable"/>
    <w:sig w:usb0="A00002EF" w:usb1="4000004B" w:usb2="00000000" w:usb3="00000000" w:csb0="0000009F" w:csb1="00000000"/>
  </w:font>
  <w:font w:name="Calibri">
    <w:panose1 w:val="020F0502020204030204"/>
    <w:charset w:val="A1"/>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0177C"/>
    <w:multiLevelType w:val="hybridMultilevel"/>
    <w:tmpl w:val="5EAEC09C"/>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
    <w:nsid w:val="07265F38"/>
    <w:multiLevelType w:val="hybridMultilevel"/>
    <w:tmpl w:val="4DCABED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nsid w:val="0D843D4D"/>
    <w:multiLevelType w:val="hybridMultilevel"/>
    <w:tmpl w:val="80E6868C"/>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3">
    <w:nsid w:val="151A3D2C"/>
    <w:multiLevelType w:val="hybridMultilevel"/>
    <w:tmpl w:val="FA005ACA"/>
    <w:lvl w:ilvl="0" w:tplc="0408000F">
      <w:start w:val="1"/>
      <w:numFmt w:val="decimal"/>
      <w:lvlText w:val="%1."/>
      <w:lvlJc w:val="left"/>
      <w:pPr>
        <w:tabs>
          <w:tab w:val="num" w:pos="1440"/>
        </w:tabs>
        <w:ind w:left="1440" w:hanging="360"/>
      </w:pPr>
      <w:rPr>
        <w:rFonts w:cs="Times New Roman"/>
      </w:rPr>
    </w:lvl>
    <w:lvl w:ilvl="1" w:tplc="04080019" w:tentative="1">
      <w:start w:val="1"/>
      <w:numFmt w:val="lowerLetter"/>
      <w:lvlText w:val="%2."/>
      <w:lvlJc w:val="left"/>
      <w:pPr>
        <w:tabs>
          <w:tab w:val="num" w:pos="2160"/>
        </w:tabs>
        <w:ind w:left="2160" w:hanging="360"/>
      </w:pPr>
      <w:rPr>
        <w:rFonts w:cs="Times New Roman"/>
      </w:rPr>
    </w:lvl>
    <w:lvl w:ilvl="2" w:tplc="0408001B" w:tentative="1">
      <w:start w:val="1"/>
      <w:numFmt w:val="lowerRoman"/>
      <w:lvlText w:val="%3."/>
      <w:lvlJc w:val="right"/>
      <w:pPr>
        <w:tabs>
          <w:tab w:val="num" w:pos="2880"/>
        </w:tabs>
        <w:ind w:left="2880" w:hanging="180"/>
      </w:pPr>
      <w:rPr>
        <w:rFonts w:cs="Times New Roman"/>
      </w:rPr>
    </w:lvl>
    <w:lvl w:ilvl="3" w:tplc="0408000F" w:tentative="1">
      <w:start w:val="1"/>
      <w:numFmt w:val="decimal"/>
      <w:lvlText w:val="%4."/>
      <w:lvlJc w:val="left"/>
      <w:pPr>
        <w:tabs>
          <w:tab w:val="num" w:pos="3600"/>
        </w:tabs>
        <w:ind w:left="3600" w:hanging="360"/>
      </w:pPr>
      <w:rPr>
        <w:rFonts w:cs="Times New Roman"/>
      </w:rPr>
    </w:lvl>
    <w:lvl w:ilvl="4" w:tplc="04080019" w:tentative="1">
      <w:start w:val="1"/>
      <w:numFmt w:val="lowerLetter"/>
      <w:lvlText w:val="%5."/>
      <w:lvlJc w:val="left"/>
      <w:pPr>
        <w:tabs>
          <w:tab w:val="num" w:pos="4320"/>
        </w:tabs>
        <w:ind w:left="4320" w:hanging="360"/>
      </w:pPr>
      <w:rPr>
        <w:rFonts w:cs="Times New Roman"/>
      </w:rPr>
    </w:lvl>
    <w:lvl w:ilvl="5" w:tplc="0408001B" w:tentative="1">
      <w:start w:val="1"/>
      <w:numFmt w:val="lowerRoman"/>
      <w:lvlText w:val="%6."/>
      <w:lvlJc w:val="right"/>
      <w:pPr>
        <w:tabs>
          <w:tab w:val="num" w:pos="5040"/>
        </w:tabs>
        <w:ind w:left="5040" w:hanging="180"/>
      </w:pPr>
      <w:rPr>
        <w:rFonts w:cs="Times New Roman"/>
      </w:rPr>
    </w:lvl>
    <w:lvl w:ilvl="6" w:tplc="0408000F" w:tentative="1">
      <w:start w:val="1"/>
      <w:numFmt w:val="decimal"/>
      <w:lvlText w:val="%7."/>
      <w:lvlJc w:val="left"/>
      <w:pPr>
        <w:tabs>
          <w:tab w:val="num" w:pos="5760"/>
        </w:tabs>
        <w:ind w:left="5760" w:hanging="360"/>
      </w:pPr>
      <w:rPr>
        <w:rFonts w:cs="Times New Roman"/>
      </w:rPr>
    </w:lvl>
    <w:lvl w:ilvl="7" w:tplc="04080019" w:tentative="1">
      <w:start w:val="1"/>
      <w:numFmt w:val="lowerLetter"/>
      <w:lvlText w:val="%8."/>
      <w:lvlJc w:val="left"/>
      <w:pPr>
        <w:tabs>
          <w:tab w:val="num" w:pos="6480"/>
        </w:tabs>
        <w:ind w:left="6480" w:hanging="360"/>
      </w:pPr>
      <w:rPr>
        <w:rFonts w:cs="Times New Roman"/>
      </w:rPr>
    </w:lvl>
    <w:lvl w:ilvl="8" w:tplc="0408001B" w:tentative="1">
      <w:start w:val="1"/>
      <w:numFmt w:val="lowerRoman"/>
      <w:lvlText w:val="%9."/>
      <w:lvlJc w:val="right"/>
      <w:pPr>
        <w:tabs>
          <w:tab w:val="num" w:pos="7200"/>
        </w:tabs>
        <w:ind w:left="7200" w:hanging="180"/>
      </w:pPr>
      <w:rPr>
        <w:rFonts w:cs="Times New Roman"/>
      </w:rPr>
    </w:lvl>
  </w:abstractNum>
  <w:abstractNum w:abstractNumId="4">
    <w:nsid w:val="22B82B0D"/>
    <w:multiLevelType w:val="hybridMultilevel"/>
    <w:tmpl w:val="3EDCDB0C"/>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5">
    <w:nsid w:val="27CB4B4B"/>
    <w:multiLevelType w:val="hybridMultilevel"/>
    <w:tmpl w:val="D7F09EB0"/>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6">
    <w:nsid w:val="2C545F49"/>
    <w:multiLevelType w:val="hybridMultilevel"/>
    <w:tmpl w:val="01D6CA7C"/>
    <w:lvl w:ilvl="0" w:tplc="134229AC">
      <w:numFmt w:val="bullet"/>
      <w:lvlText w:val=""/>
      <w:lvlJc w:val="left"/>
      <w:pPr>
        <w:tabs>
          <w:tab w:val="num" w:pos="615"/>
        </w:tabs>
        <w:ind w:left="615" w:hanging="360"/>
      </w:pPr>
      <w:rPr>
        <w:rFonts w:ascii="Symbol" w:eastAsia="Times New Roman" w:hAnsi="Symbol" w:hint="default"/>
      </w:rPr>
    </w:lvl>
    <w:lvl w:ilvl="1" w:tplc="04080003" w:tentative="1">
      <w:start w:val="1"/>
      <w:numFmt w:val="bullet"/>
      <w:lvlText w:val="o"/>
      <w:lvlJc w:val="left"/>
      <w:pPr>
        <w:tabs>
          <w:tab w:val="num" w:pos="1335"/>
        </w:tabs>
        <w:ind w:left="1335" w:hanging="360"/>
      </w:pPr>
      <w:rPr>
        <w:rFonts w:ascii="Courier New" w:hAnsi="Courier New" w:hint="default"/>
      </w:rPr>
    </w:lvl>
    <w:lvl w:ilvl="2" w:tplc="04080005" w:tentative="1">
      <w:start w:val="1"/>
      <w:numFmt w:val="bullet"/>
      <w:lvlText w:val=""/>
      <w:lvlJc w:val="left"/>
      <w:pPr>
        <w:tabs>
          <w:tab w:val="num" w:pos="2055"/>
        </w:tabs>
        <w:ind w:left="2055" w:hanging="360"/>
      </w:pPr>
      <w:rPr>
        <w:rFonts w:ascii="Wingdings" w:hAnsi="Wingdings" w:hint="default"/>
      </w:rPr>
    </w:lvl>
    <w:lvl w:ilvl="3" w:tplc="04080001" w:tentative="1">
      <w:start w:val="1"/>
      <w:numFmt w:val="bullet"/>
      <w:lvlText w:val=""/>
      <w:lvlJc w:val="left"/>
      <w:pPr>
        <w:tabs>
          <w:tab w:val="num" w:pos="2775"/>
        </w:tabs>
        <w:ind w:left="2775" w:hanging="360"/>
      </w:pPr>
      <w:rPr>
        <w:rFonts w:ascii="Symbol" w:hAnsi="Symbol" w:hint="default"/>
      </w:rPr>
    </w:lvl>
    <w:lvl w:ilvl="4" w:tplc="04080003" w:tentative="1">
      <w:start w:val="1"/>
      <w:numFmt w:val="bullet"/>
      <w:lvlText w:val="o"/>
      <w:lvlJc w:val="left"/>
      <w:pPr>
        <w:tabs>
          <w:tab w:val="num" w:pos="3495"/>
        </w:tabs>
        <w:ind w:left="3495" w:hanging="360"/>
      </w:pPr>
      <w:rPr>
        <w:rFonts w:ascii="Courier New" w:hAnsi="Courier New" w:hint="default"/>
      </w:rPr>
    </w:lvl>
    <w:lvl w:ilvl="5" w:tplc="04080005" w:tentative="1">
      <w:start w:val="1"/>
      <w:numFmt w:val="bullet"/>
      <w:lvlText w:val=""/>
      <w:lvlJc w:val="left"/>
      <w:pPr>
        <w:tabs>
          <w:tab w:val="num" w:pos="4215"/>
        </w:tabs>
        <w:ind w:left="4215" w:hanging="360"/>
      </w:pPr>
      <w:rPr>
        <w:rFonts w:ascii="Wingdings" w:hAnsi="Wingdings" w:hint="default"/>
      </w:rPr>
    </w:lvl>
    <w:lvl w:ilvl="6" w:tplc="04080001" w:tentative="1">
      <w:start w:val="1"/>
      <w:numFmt w:val="bullet"/>
      <w:lvlText w:val=""/>
      <w:lvlJc w:val="left"/>
      <w:pPr>
        <w:tabs>
          <w:tab w:val="num" w:pos="4935"/>
        </w:tabs>
        <w:ind w:left="4935" w:hanging="360"/>
      </w:pPr>
      <w:rPr>
        <w:rFonts w:ascii="Symbol" w:hAnsi="Symbol" w:hint="default"/>
      </w:rPr>
    </w:lvl>
    <w:lvl w:ilvl="7" w:tplc="04080003" w:tentative="1">
      <w:start w:val="1"/>
      <w:numFmt w:val="bullet"/>
      <w:lvlText w:val="o"/>
      <w:lvlJc w:val="left"/>
      <w:pPr>
        <w:tabs>
          <w:tab w:val="num" w:pos="5655"/>
        </w:tabs>
        <w:ind w:left="5655" w:hanging="360"/>
      </w:pPr>
      <w:rPr>
        <w:rFonts w:ascii="Courier New" w:hAnsi="Courier New" w:hint="default"/>
      </w:rPr>
    </w:lvl>
    <w:lvl w:ilvl="8" w:tplc="04080005" w:tentative="1">
      <w:start w:val="1"/>
      <w:numFmt w:val="bullet"/>
      <w:lvlText w:val=""/>
      <w:lvlJc w:val="left"/>
      <w:pPr>
        <w:tabs>
          <w:tab w:val="num" w:pos="6375"/>
        </w:tabs>
        <w:ind w:left="6375" w:hanging="360"/>
      </w:pPr>
      <w:rPr>
        <w:rFonts w:ascii="Wingdings" w:hAnsi="Wingdings" w:hint="default"/>
      </w:rPr>
    </w:lvl>
  </w:abstractNum>
  <w:abstractNum w:abstractNumId="7">
    <w:nsid w:val="3DC45806"/>
    <w:multiLevelType w:val="hybridMultilevel"/>
    <w:tmpl w:val="41D4CE78"/>
    <w:lvl w:ilvl="0" w:tplc="FA74F038">
      <w:start w:val="1"/>
      <w:numFmt w:val="decimal"/>
      <w:lvlText w:val="%1."/>
      <w:lvlJc w:val="left"/>
      <w:pPr>
        <w:tabs>
          <w:tab w:val="num" w:pos="360"/>
        </w:tabs>
        <w:ind w:left="360" w:hanging="360"/>
      </w:pPr>
      <w:rPr>
        <w:rFonts w:cs="Times New Roman" w:hint="default"/>
      </w:rPr>
    </w:lvl>
    <w:lvl w:ilvl="1" w:tplc="04080019" w:tentative="1">
      <w:start w:val="1"/>
      <w:numFmt w:val="lowerLetter"/>
      <w:lvlText w:val="%2."/>
      <w:lvlJc w:val="left"/>
      <w:pPr>
        <w:tabs>
          <w:tab w:val="num" w:pos="1680"/>
        </w:tabs>
        <w:ind w:left="1680" w:hanging="360"/>
      </w:pPr>
      <w:rPr>
        <w:rFonts w:cs="Times New Roman"/>
      </w:rPr>
    </w:lvl>
    <w:lvl w:ilvl="2" w:tplc="0408001B" w:tentative="1">
      <w:start w:val="1"/>
      <w:numFmt w:val="lowerRoman"/>
      <w:lvlText w:val="%3."/>
      <w:lvlJc w:val="right"/>
      <w:pPr>
        <w:tabs>
          <w:tab w:val="num" w:pos="2400"/>
        </w:tabs>
        <w:ind w:left="2400" w:hanging="180"/>
      </w:pPr>
      <w:rPr>
        <w:rFonts w:cs="Times New Roman"/>
      </w:rPr>
    </w:lvl>
    <w:lvl w:ilvl="3" w:tplc="0408000F" w:tentative="1">
      <w:start w:val="1"/>
      <w:numFmt w:val="decimal"/>
      <w:lvlText w:val="%4."/>
      <w:lvlJc w:val="left"/>
      <w:pPr>
        <w:tabs>
          <w:tab w:val="num" w:pos="3120"/>
        </w:tabs>
        <w:ind w:left="3120" w:hanging="360"/>
      </w:pPr>
      <w:rPr>
        <w:rFonts w:cs="Times New Roman"/>
      </w:rPr>
    </w:lvl>
    <w:lvl w:ilvl="4" w:tplc="04080019" w:tentative="1">
      <w:start w:val="1"/>
      <w:numFmt w:val="lowerLetter"/>
      <w:lvlText w:val="%5."/>
      <w:lvlJc w:val="left"/>
      <w:pPr>
        <w:tabs>
          <w:tab w:val="num" w:pos="3840"/>
        </w:tabs>
        <w:ind w:left="3840" w:hanging="360"/>
      </w:pPr>
      <w:rPr>
        <w:rFonts w:cs="Times New Roman"/>
      </w:rPr>
    </w:lvl>
    <w:lvl w:ilvl="5" w:tplc="0408001B" w:tentative="1">
      <w:start w:val="1"/>
      <w:numFmt w:val="lowerRoman"/>
      <w:lvlText w:val="%6."/>
      <w:lvlJc w:val="right"/>
      <w:pPr>
        <w:tabs>
          <w:tab w:val="num" w:pos="4560"/>
        </w:tabs>
        <w:ind w:left="4560" w:hanging="180"/>
      </w:pPr>
      <w:rPr>
        <w:rFonts w:cs="Times New Roman"/>
      </w:rPr>
    </w:lvl>
    <w:lvl w:ilvl="6" w:tplc="0408000F" w:tentative="1">
      <w:start w:val="1"/>
      <w:numFmt w:val="decimal"/>
      <w:lvlText w:val="%7."/>
      <w:lvlJc w:val="left"/>
      <w:pPr>
        <w:tabs>
          <w:tab w:val="num" w:pos="5280"/>
        </w:tabs>
        <w:ind w:left="5280" w:hanging="360"/>
      </w:pPr>
      <w:rPr>
        <w:rFonts w:cs="Times New Roman"/>
      </w:rPr>
    </w:lvl>
    <w:lvl w:ilvl="7" w:tplc="04080019" w:tentative="1">
      <w:start w:val="1"/>
      <w:numFmt w:val="lowerLetter"/>
      <w:lvlText w:val="%8."/>
      <w:lvlJc w:val="left"/>
      <w:pPr>
        <w:tabs>
          <w:tab w:val="num" w:pos="6000"/>
        </w:tabs>
        <w:ind w:left="6000" w:hanging="360"/>
      </w:pPr>
      <w:rPr>
        <w:rFonts w:cs="Times New Roman"/>
      </w:rPr>
    </w:lvl>
    <w:lvl w:ilvl="8" w:tplc="0408001B" w:tentative="1">
      <w:start w:val="1"/>
      <w:numFmt w:val="lowerRoman"/>
      <w:lvlText w:val="%9."/>
      <w:lvlJc w:val="right"/>
      <w:pPr>
        <w:tabs>
          <w:tab w:val="num" w:pos="6720"/>
        </w:tabs>
        <w:ind w:left="6720" w:hanging="180"/>
      </w:pPr>
      <w:rPr>
        <w:rFonts w:cs="Times New Roman"/>
      </w:rPr>
    </w:lvl>
  </w:abstractNum>
  <w:abstractNum w:abstractNumId="8">
    <w:nsid w:val="467F334D"/>
    <w:multiLevelType w:val="hybridMultilevel"/>
    <w:tmpl w:val="4A1A1E26"/>
    <w:lvl w:ilvl="0" w:tplc="D86EACCA">
      <w:start w:val="1"/>
      <w:numFmt w:val="decimal"/>
      <w:lvlText w:val="%1."/>
      <w:lvlJc w:val="left"/>
      <w:pPr>
        <w:tabs>
          <w:tab w:val="num" w:pos="1080"/>
        </w:tabs>
        <w:ind w:left="1080" w:hanging="360"/>
      </w:pPr>
      <w:rPr>
        <w:rFonts w:cs="Times New Roman" w:hint="default"/>
      </w:rPr>
    </w:lvl>
    <w:lvl w:ilvl="1" w:tplc="04080019" w:tentative="1">
      <w:start w:val="1"/>
      <w:numFmt w:val="lowerLetter"/>
      <w:lvlText w:val="%2."/>
      <w:lvlJc w:val="left"/>
      <w:pPr>
        <w:tabs>
          <w:tab w:val="num" w:pos="1800"/>
        </w:tabs>
        <w:ind w:left="1800" w:hanging="360"/>
      </w:pPr>
      <w:rPr>
        <w:rFonts w:cs="Times New Roman"/>
      </w:rPr>
    </w:lvl>
    <w:lvl w:ilvl="2" w:tplc="0408001B" w:tentative="1">
      <w:start w:val="1"/>
      <w:numFmt w:val="lowerRoman"/>
      <w:lvlText w:val="%3."/>
      <w:lvlJc w:val="right"/>
      <w:pPr>
        <w:tabs>
          <w:tab w:val="num" w:pos="2520"/>
        </w:tabs>
        <w:ind w:left="2520" w:hanging="180"/>
      </w:pPr>
      <w:rPr>
        <w:rFonts w:cs="Times New Roman"/>
      </w:rPr>
    </w:lvl>
    <w:lvl w:ilvl="3" w:tplc="0408000F" w:tentative="1">
      <w:start w:val="1"/>
      <w:numFmt w:val="decimal"/>
      <w:lvlText w:val="%4."/>
      <w:lvlJc w:val="left"/>
      <w:pPr>
        <w:tabs>
          <w:tab w:val="num" w:pos="3240"/>
        </w:tabs>
        <w:ind w:left="3240" w:hanging="360"/>
      </w:pPr>
      <w:rPr>
        <w:rFonts w:cs="Times New Roman"/>
      </w:rPr>
    </w:lvl>
    <w:lvl w:ilvl="4" w:tplc="04080019" w:tentative="1">
      <w:start w:val="1"/>
      <w:numFmt w:val="lowerLetter"/>
      <w:lvlText w:val="%5."/>
      <w:lvlJc w:val="left"/>
      <w:pPr>
        <w:tabs>
          <w:tab w:val="num" w:pos="3960"/>
        </w:tabs>
        <w:ind w:left="3960" w:hanging="360"/>
      </w:pPr>
      <w:rPr>
        <w:rFonts w:cs="Times New Roman"/>
      </w:rPr>
    </w:lvl>
    <w:lvl w:ilvl="5" w:tplc="0408001B" w:tentative="1">
      <w:start w:val="1"/>
      <w:numFmt w:val="lowerRoman"/>
      <w:lvlText w:val="%6."/>
      <w:lvlJc w:val="right"/>
      <w:pPr>
        <w:tabs>
          <w:tab w:val="num" w:pos="4680"/>
        </w:tabs>
        <w:ind w:left="4680" w:hanging="180"/>
      </w:pPr>
      <w:rPr>
        <w:rFonts w:cs="Times New Roman"/>
      </w:rPr>
    </w:lvl>
    <w:lvl w:ilvl="6" w:tplc="0408000F" w:tentative="1">
      <w:start w:val="1"/>
      <w:numFmt w:val="decimal"/>
      <w:lvlText w:val="%7."/>
      <w:lvlJc w:val="left"/>
      <w:pPr>
        <w:tabs>
          <w:tab w:val="num" w:pos="5400"/>
        </w:tabs>
        <w:ind w:left="5400" w:hanging="360"/>
      </w:pPr>
      <w:rPr>
        <w:rFonts w:cs="Times New Roman"/>
      </w:rPr>
    </w:lvl>
    <w:lvl w:ilvl="7" w:tplc="04080019" w:tentative="1">
      <w:start w:val="1"/>
      <w:numFmt w:val="lowerLetter"/>
      <w:lvlText w:val="%8."/>
      <w:lvlJc w:val="left"/>
      <w:pPr>
        <w:tabs>
          <w:tab w:val="num" w:pos="6120"/>
        </w:tabs>
        <w:ind w:left="6120" w:hanging="360"/>
      </w:pPr>
      <w:rPr>
        <w:rFonts w:cs="Times New Roman"/>
      </w:rPr>
    </w:lvl>
    <w:lvl w:ilvl="8" w:tplc="0408001B" w:tentative="1">
      <w:start w:val="1"/>
      <w:numFmt w:val="lowerRoman"/>
      <w:lvlText w:val="%9."/>
      <w:lvlJc w:val="right"/>
      <w:pPr>
        <w:tabs>
          <w:tab w:val="num" w:pos="6840"/>
        </w:tabs>
        <w:ind w:left="6840" w:hanging="180"/>
      </w:pPr>
      <w:rPr>
        <w:rFonts w:cs="Times New Roman"/>
      </w:rPr>
    </w:lvl>
  </w:abstractNum>
  <w:abstractNum w:abstractNumId="9">
    <w:nsid w:val="4BD31F35"/>
    <w:multiLevelType w:val="hybridMultilevel"/>
    <w:tmpl w:val="F5E4E546"/>
    <w:lvl w:ilvl="0" w:tplc="4BE867F8">
      <w:numFmt w:val="bullet"/>
      <w:lvlText w:val=""/>
      <w:lvlJc w:val="left"/>
      <w:pPr>
        <w:tabs>
          <w:tab w:val="num" w:pos="3150"/>
        </w:tabs>
        <w:ind w:left="3150" w:hanging="2790"/>
      </w:pPr>
      <w:rPr>
        <w:rFonts w:ascii="Symbol" w:eastAsia="Times New Roman"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nsid w:val="4FF23BE5"/>
    <w:multiLevelType w:val="hybridMultilevel"/>
    <w:tmpl w:val="FB16199A"/>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1">
    <w:nsid w:val="5B4233E8"/>
    <w:multiLevelType w:val="hybridMultilevel"/>
    <w:tmpl w:val="16123232"/>
    <w:lvl w:ilvl="0" w:tplc="0408000F">
      <w:start w:val="1"/>
      <w:numFmt w:val="decimal"/>
      <w:lvlText w:val="%1."/>
      <w:lvlJc w:val="left"/>
      <w:pPr>
        <w:tabs>
          <w:tab w:val="num" w:pos="1080"/>
        </w:tabs>
        <w:ind w:left="1080" w:hanging="360"/>
      </w:pPr>
      <w:rPr>
        <w:rFonts w:cs="Times New Roman"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12">
    <w:nsid w:val="5C51662F"/>
    <w:multiLevelType w:val="hybridMultilevel"/>
    <w:tmpl w:val="0094A142"/>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3">
    <w:nsid w:val="64D80DB2"/>
    <w:multiLevelType w:val="hybridMultilevel"/>
    <w:tmpl w:val="4E20A53E"/>
    <w:lvl w:ilvl="0" w:tplc="04080001">
      <w:start w:val="1"/>
      <w:numFmt w:val="bullet"/>
      <w:lvlText w:val=""/>
      <w:lvlJc w:val="left"/>
      <w:pPr>
        <w:tabs>
          <w:tab w:val="num" w:pos="1080"/>
        </w:tabs>
        <w:ind w:left="1080" w:hanging="360"/>
      </w:pPr>
      <w:rPr>
        <w:rFonts w:ascii="Symbol" w:hAnsi="Symbol"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14">
    <w:nsid w:val="76CD61E1"/>
    <w:multiLevelType w:val="hybridMultilevel"/>
    <w:tmpl w:val="B7827552"/>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5">
    <w:nsid w:val="7ACB1BFA"/>
    <w:multiLevelType w:val="hybridMultilevel"/>
    <w:tmpl w:val="20801BFA"/>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num w:numId="1">
    <w:abstractNumId w:val="6"/>
  </w:num>
  <w:num w:numId="2">
    <w:abstractNumId w:val="3"/>
  </w:num>
  <w:num w:numId="3">
    <w:abstractNumId w:val="9"/>
  </w:num>
  <w:num w:numId="4">
    <w:abstractNumId w:val="10"/>
  </w:num>
  <w:num w:numId="5">
    <w:abstractNumId w:val="2"/>
  </w:num>
  <w:num w:numId="6">
    <w:abstractNumId w:val="4"/>
  </w:num>
  <w:num w:numId="7">
    <w:abstractNumId w:val="15"/>
  </w:num>
  <w:num w:numId="8">
    <w:abstractNumId w:val="1"/>
  </w:num>
  <w:num w:numId="9">
    <w:abstractNumId w:val="13"/>
  </w:num>
  <w:num w:numId="10">
    <w:abstractNumId w:val="11"/>
  </w:num>
  <w:num w:numId="11">
    <w:abstractNumId w:val="14"/>
  </w:num>
  <w:num w:numId="12">
    <w:abstractNumId w:val="12"/>
  </w:num>
  <w:num w:numId="13">
    <w:abstractNumId w:val="8"/>
  </w:num>
  <w:num w:numId="14">
    <w:abstractNumId w:val="0"/>
  </w:num>
  <w:num w:numId="15">
    <w:abstractNumId w:val="7"/>
  </w:num>
  <w:num w:numId="1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embedSystemFonts/>
  <w:stylePaneFormatFilter w:val="3F01"/>
  <w:defaultTabStop w:val="720"/>
  <w:doNotHyphenateCaps/>
  <w:displayHorizontalDrawingGridEvery w:val="0"/>
  <w:displayVerticalDrawingGridEvery w:val="0"/>
  <w:doNotUseMarginsForDrawingGridOrigin/>
  <w:noPunctuationKerning/>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71179"/>
    <w:rsid w:val="00001415"/>
    <w:rsid w:val="00003737"/>
    <w:rsid w:val="000128C9"/>
    <w:rsid w:val="000128D4"/>
    <w:rsid w:val="00013D5D"/>
    <w:rsid w:val="000160FD"/>
    <w:rsid w:val="0001671E"/>
    <w:rsid w:val="00020024"/>
    <w:rsid w:val="0002358A"/>
    <w:rsid w:val="000262CB"/>
    <w:rsid w:val="000274F5"/>
    <w:rsid w:val="00027AC2"/>
    <w:rsid w:val="00033197"/>
    <w:rsid w:val="000331F6"/>
    <w:rsid w:val="00036F12"/>
    <w:rsid w:val="00037D7C"/>
    <w:rsid w:val="0005094D"/>
    <w:rsid w:val="000513B0"/>
    <w:rsid w:val="00053EED"/>
    <w:rsid w:val="0005441C"/>
    <w:rsid w:val="00057313"/>
    <w:rsid w:val="000579F4"/>
    <w:rsid w:val="00062580"/>
    <w:rsid w:val="000635E7"/>
    <w:rsid w:val="000638FB"/>
    <w:rsid w:val="00064189"/>
    <w:rsid w:val="00067A8A"/>
    <w:rsid w:val="00074DF4"/>
    <w:rsid w:val="00076A8D"/>
    <w:rsid w:val="0007711F"/>
    <w:rsid w:val="000802EE"/>
    <w:rsid w:val="000807D3"/>
    <w:rsid w:val="00082132"/>
    <w:rsid w:val="00082568"/>
    <w:rsid w:val="000837CE"/>
    <w:rsid w:val="000872E3"/>
    <w:rsid w:val="00092178"/>
    <w:rsid w:val="0009452B"/>
    <w:rsid w:val="00095C1D"/>
    <w:rsid w:val="00095E24"/>
    <w:rsid w:val="00097224"/>
    <w:rsid w:val="000A09EC"/>
    <w:rsid w:val="000A0DF6"/>
    <w:rsid w:val="000A4A7F"/>
    <w:rsid w:val="000A5ACD"/>
    <w:rsid w:val="000B21DE"/>
    <w:rsid w:val="000B4ACA"/>
    <w:rsid w:val="000B6059"/>
    <w:rsid w:val="000C15E6"/>
    <w:rsid w:val="000C2030"/>
    <w:rsid w:val="000C2937"/>
    <w:rsid w:val="000C3423"/>
    <w:rsid w:val="000C6C09"/>
    <w:rsid w:val="000D0A2B"/>
    <w:rsid w:val="000D3184"/>
    <w:rsid w:val="000D55D6"/>
    <w:rsid w:val="000D6CB0"/>
    <w:rsid w:val="000E12DC"/>
    <w:rsid w:val="000E2649"/>
    <w:rsid w:val="000F1292"/>
    <w:rsid w:val="000F1CF6"/>
    <w:rsid w:val="000F22EE"/>
    <w:rsid w:val="000F471A"/>
    <w:rsid w:val="000F4767"/>
    <w:rsid w:val="000F68AD"/>
    <w:rsid w:val="000F7CBF"/>
    <w:rsid w:val="001003D4"/>
    <w:rsid w:val="0010125F"/>
    <w:rsid w:val="00101420"/>
    <w:rsid w:val="00102B18"/>
    <w:rsid w:val="00106DAC"/>
    <w:rsid w:val="00110CB1"/>
    <w:rsid w:val="00111927"/>
    <w:rsid w:val="00120FAA"/>
    <w:rsid w:val="0012364F"/>
    <w:rsid w:val="00123C64"/>
    <w:rsid w:val="001244EB"/>
    <w:rsid w:val="00124623"/>
    <w:rsid w:val="00130F31"/>
    <w:rsid w:val="00133266"/>
    <w:rsid w:val="001374FC"/>
    <w:rsid w:val="00141D9E"/>
    <w:rsid w:val="0014653C"/>
    <w:rsid w:val="001515DD"/>
    <w:rsid w:val="001523D7"/>
    <w:rsid w:val="00154726"/>
    <w:rsid w:val="00161927"/>
    <w:rsid w:val="001632B8"/>
    <w:rsid w:val="001632E9"/>
    <w:rsid w:val="00163F00"/>
    <w:rsid w:val="0016553A"/>
    <w:rsid w:val="001661C1"/>
    <w:rsid w:val="00166B92"/>
    <w:rsid w:val="00171C13"/>
    <w:rsid w:val="001724FD"/>
    <w:rsid w:val="0017318B"/>
    <w:rsid w:val="00174808"/>
    <w:rsid w:val="001749BD"/>
    <w:rsid w:val="00180AB7"/>
    <w:rsid w:val="001859AE"/>
    <w:rsid w:val="0018656B"/>
    <w:rsid w:val="00191095"/>
    <w:rsid w:val="00191B1A"/>
    <w:rsid w:val="001927EE"/>
    <w:rsid w:val="00192B9F"/>
    <w:rsid w:val="00192BD2"/>
    <w:rsid w:val="00195C4E"/>
    <w:rsid w:val="00195C79"/>
    <w:rsid w:val="00196791"/>
    <w:rsid w:val="001A1468"/>
    <w:rsid w:val="001A4A34"/>
    <w:rsid w:val="001B131D"/>
    <w:rsid w:val="001B3221"/>
    <w:rsid w:val="001B44E2"/>
    <w:rsid w:val="001C61CE"/>
    <w:rsid w:val="001D055E"/>
    <w:rsid w:val="001D21BE"/>
    <w:rsid w:val="001D4898"/>
    <w:rsid w:val="001E0F29"/>
    <w:rsid w:val="001E17DD"/>
    <w:rsid w:val="001E2B3A"/>
    <w:rsid w:val="001E42C3"/>
    <w:rsid w:val="001E5470"/>
    <w:rsid w:val="001E6214"/>
    <w:rsid w:val="001F0BB7"/>
    <w:rsid w:val="001F2BD3"/>
    <w:rsid w:val="001F4E29"/>
    <w:rsid w:val="001F5C14"/>
    <w:rsid w:val="00200967"/>
    <w:rsid w:val="00200BCE"/>
    <w:rsid w:val="0020486A"/>
    <w:rsid w:val="00205502"/>
    <w:rsid w:val="00212789"/>
    <w:rsid w:val="0021603E"/>
    <w:rsid w:val="00221A8D"/>
    <w:rsid w:val="00223111"/>
    <w:rsid w:val="00223387"/>
    <w:rsid w:val="00224B10"/>
    <w:rsid w:val="002252AD"/>
    <w:rsid w:val="00226620"/>
    <w:rsid w:val="00227077"/>
    <w:rsid w:val="00230F81"/>
    <w:rsid w:val="00231331"/>
    <w:rsid w:val="00232441"/>
    <w:rsid w:val="002359D6"/>
    <w:rsid w:val="00236B3C"/>
    <w:rsid w:val="00240BC8"/>
    <w:rsid w:val="002421AD"/>
    <w:rsid w:val="002446AA"/>
    <w:rsid w:val="00244A69"/>
    <w:rsid w:val="00246CB4"/>
    <w:rsid w:val="002474DD"/>
    <w:rsid w:val="00250C62"/>
    <w:rsid w:val="00252938"/>
    <w:rsid w:val="00256216"/>
    <w:rsid w:val="00264F10"/>
    <w:rsid w:val="00266C25"/>
    <w:rsid w:val="002677EA"/>
    <w:rsid w:val="00267BED"/>
    <w:rsid w:val="00273622"/>
    <w:rsid w:val="002742D1"/>
    <w:rsid w:val="00285D9A"/>
    <w:rsid w:val="00290343"/>
    <w:rsid w:val="002925AB"/>
    <w:rsid w:val="0029272F"/>
    <w:rsid w:val="00293269"/>
    <w:rsid w:val="00294181"/>
    <w:rsid w:val="0029572B"/>
    <w:rsid w:val="002A1405"/>
    <w:rsid w:val="002C3E40"/>
    <w:rsid w:val="002C75CC"/>
    <w:rsid w:val="002C7684"/>
    <w:rsid w:val="002D2101"/>
    <w:rsid w:val="002D30C5"/>
    <w:rsid w:val="002D40B5"/>
    <w:rsid w:val="002D650A"/>
    <w:rsid w:val="002E0AFC"/>
    <w:rsid w:val="002E4FC8"/>
    <w:rsid w:val="002E6176"/>
    <w:rsid w:val="002F0889"/>
    <w:rsid w:val="002F7C68"/>
    <w:rsid w:val="003044DC"/>
    <w:rsid w:val="0030574A"/>
    <w:rsid w:val="00305ADB"/>
    <w:rsid w:val="0031156C"/>
    <w:rsid w:val="00312CF0"/>
    <w:rsid w:val="003158FA"/>
    <w:rsid w:val="00315DD6"/>
    <w:rsid w:val="00321168"/>
    <w:rsid w:val="0032683E"/>
    <w:rsid w:val="0033545A"/>
    <w:rsid w:val="003362CB"/>
    <w:rsid w:val="00340D29"/>
    <w:rsid w:val="00342267"/>
    <w:rsid w:val="0034437A"/>
    <w:rsid w:val="003459CB"/>
    <w:rsid w:val="00346F27"/>
    <w:rsid w:val="003508F3"/>
    <w:rsid w:val="003517FB"/>
    <w:rsid w:val="00356ED0"/>
    <w:rsid w:val="003570E1"/>
    <w:rsid w:val="00364EAC"/>
    <w:rsid w:val="00370AD3"/>
    <w:rsid w:val="00371405"/>
    <w:rsid w:val="00372D4C"/>
    <w:rsid w:val="003749E3"/>
    <w:rsid w:val="0038047F"/>
    <w:rsid w:val="003820F3"/>
    <w:rsid w:val="00386BC2"/>
    <w:rsid w:val="0038719F"/>
    <w:rsid w:val="00392D06"/>
    <w:rsid w:val="003931B6"/>
    <w:rsid w:val="003C21BA"/>
    <w:rsid w:val="003C237C"/>
    <w:rsid w:val="003C2E78"/>
    <w:rsid w:val="003C7289"/>
    <w:rsid w:val="003D6D69"/>
    <w:rsid w:val="003D6E6F"/>
    <w:rsid w:val="003E0440"/>
    <w:rsid w:val="003E7740"/>
    <w:rsid w:val="003F18A4"/>
    <w:rsid w:val="003F1EBA"/>
    <w:rsid w:val="003F38D4"/>
    <w:rsid w:val="003F49F3"/>
    <w:rsid w:val="00401294"/>
    <w:rsid w:val="00403F38"/>
    <w:rsid w:val="004052B8"/>
    <w:rsid w:val="00405FB1"/>
    <w:rsid w:val="004102E3"/>
    <w:rsid w:val="00415F20"/>
    <w:rsid w:val="0041686B"/>
    <w:rsid w:val="00417B53"/>
    <w:rsid w:val="00425208"/>
    <w:rsid w:val="00430329"/>
    <w:rsid w:val="00432FE4"/>
    <w:rsid w:val="004377CB"/>
    <w:rsid w:val="004378DD"/>
    <w:rsid w:val="00441C23"/>
    <w:rsid w:val="0044453B"/>
    <w:rsid w:val="0044721A"/>
    <w:rsid w:val="004561AB"/>
    <w:rsid w:val="004575F2"/>
    <w:rsid w:val="00466E19"/>
    <w:rsid w:val="004770F8"/>
    <w:rsid w:val="004802AD"/>
    <w:rsid w:val="00484D43"/>
    <w:rsid w:val="00486680"/>
    <w:rsid w:val="00486F59"/>
    <w:rsid w:val="00490477"/>
    <w:rsid w:val="00492473"/>
    <w:rsid w:val="004938C4"/>
    <w:rsid w:val="00494D0E"/>
    <w:rsid w:val="004A45DC"/>
    <w:rsid w:val="004A6093"/>
    <w:rsid w:val="004A7601"/>
    <w:rsid w:val="004A7FFB"/>
    <w:rsid w:val="004B1B00"/>
    <w:rsid w:val="004B5FDB"/>
    <w:rsid w:val="004B7F1B"/>
    <w:rsid w:val="004C2CE2"/>
    <w:rsid w:val="004C3DD5"/>
    <w:rsid w:val="004C4C81"/>
    <w:rsid w:val="004C5C00"/>
    <w:rsid w:val="004D4FAE"/>
    <w:rsid w:val="004D58A6"/>
    <w:rsid w:val="004E285C"/>
    <w:rsid w:val="004E4109"/>
    <w:rsid w:val="004E537D"/>
    <w:rsid w:val="004E5C91"/>
    <w:rsid w:val="004F1078"/>
    <w:rsid w:val="004F2B86"/>
    <w:rsid w:val="004F3CC5"/>
    <w:rsid w:val="004F6630"/>
    <w:rsid w:val="00505735"/>
    <w:rsid w:val="005139CA"/>
    <w:rsid w:val="005211D9"/>
    <w:rsid w:val="00536C1C"/>
    <w:rsid w:val="00540981"/>
    <w:rsid w:val="00542046"/>
    <w:rsid w:val="005441DB"/>
    <w:rsid w:val="00544B58"/>
    <w:rsid w:val="005472C5"/>
    <w:rsid w:val="00550EFF"/>
    <w:rsid w:val="00552B0C"/>
    <w:rsid w:val="00552E1B"/>
    <w:rsid w:val="00553368"/>
    <w:rsid w:val="00553758"/>
    <w:rsid w:val="0056390A"/>
    <w:rsid w:val="00565AB1"/>
    <w:rsid w:val="0056693A"/>
    <w:rsid w:val="005678D1"/>
    <w:rsid w:val="00573F73"/>
    <w:rsid w:val="00577815"/>
    <w:rsid w:val="00577D3E"/>
    <w:rsid w:val="00580678"/>
    <w:rsid w:val="00582859"/>
    <w:rsid w:val="00582A26"/>
    <w:rsid w:val="00583E05"/>
    <w:rsid w:val="0058413E"/>
    <w:rsid w:val="005842A1"/>
    <w:rsid w:val="00591A03"/>
    <w:rsid w:val="00592DAA"/>
    <w:rsid w:val="00593DAC"/>
    <w:rsid w:val="005A30F9"/>
    <w:rsid w:val="005A3FF3"/>
    <w:rsid w:val="005B03BF"/>
    <w:rsid w:val="005B12E7"/>
    <w:rsid w:val="005B20D3"/>
    <w:rsid w:val="005B2DD9"/>
    <w:rsid w:val="005B387F"/>
    <w:rsid w:val="005C6B3A"/>
    <w:rsid w:val="005D1461"/>
    <w:rsid w:val="005D1524"/>
    <w:rsid w:val="005D365D"/>
    <w:rsid w:val="005D6AD4"/>
    <w:rsid w:val="005D7C59"/>
    <w:rsid w:val="005E2EA4"/>
    <w:rsid w:val="005E4A69"/>
    <w:rsid w:val="005F45D8"/>
    <w:rsid w:val="00602F6E"/>
    <w:rsid w:val="00612023"/>
    <w:rsid w:val="00612D0D"/>
    <w:rsid w:val="00615970"/>
    <w:rsid w:val="00615E1F"/>
    <w:rsid w:val="00616127"/>
    <w:rsid w:val="00616811"/>
    <w:rsid w:val="00621FBC"/>
    <w:rsid w:val="00623450"/>
    <w:rsid w:val="00623D81"/>
    <w:rsid w:val="006241C1"/>
    <w:rsid w:val="00632206"/>
    <w:rsid w:val="00632492"/>
    <w:rsid w:val="00634810"/>
    <w:rsid w:val="0063482F"/>
    <w:rsid w:val="006350D6"/>
    <w:rsid w:val="00636DC9"/>
    <w:rsid w:val="006419B9"/>
    <w:rsid w:val="006420CA"/>
    <w:rsid w:val="00642E5C"/>
    <w:rsid w:val="00644120"/>
    <w:rsid w:val="00645DB2"/>
    <w:rsid w:val="00650BB0"/>
    <w:rsid w:val="006513BD"/>
    <w:rsid w:val="006563FE"/>
    <w:rsid w:val="00660CDF"/>
    <w:rsid w:val="00661982"/>
    <w:rsid w:val="00661C8A"/>
    <w:rsid w:val="00663F4B"/>
    <w:rsid w:val="00666220"/>
    <w:rsid w:val="00670736"/>
    <w:rsid w:val="00673C01"/>
    <w:rsid w:val="00674351"/>
    <w:rsid w:val="00674C94"/>
    <w:rsid w:val="006768F0"/>
    <w:rsid w:val="00676FD9"/>
    <w:rsid w:val="006822AD"/>
    <w:rsid w:val="00682EC0"/>
    <w:rsid w:val="00684518"/>
    <w:rsid w:val="00685D06"/>
    <w:rsid w:val="00687DBA"/>
    <w:rsid w:val="00695C1A"/>
    <w:rsid w:val="006A2CEC"/>
    <w:rsid w:val="006A4F54"/>
    <w:rsid w:val="006A5D5B"/>
    <w:rsid w:val="006B3F60"/>
    <w:rsid w:val="006C1007"/>
    <w:rsid w:val="006C241F"/>
    <w:rsid w:val="006C274D"/>
    <w:rsid w:val="006C306A"/>
    <w:rsid w:val="006C4B49"/>
    <w:rsid w:val="006C5C1A"/>
    <w:rsid w:val="006C5CDF"/>
    <w:rsid w:val="006D116E"/>
    <w:rsid w:val="006D660A"/>
    <w:rsid w:val="006D7A1A"/>
    <w:rsid w:val="006E2256"/>
    <w:rsid w:val="006E3BB2"/>
    <w:rsid w:val="006E4EE8"/>
    <w:rsid w:val="006E6019"/>
    <w:rsid w:val="006E67C8"/>
    <w:rsid w:val="006E7105"/>
    <w:rsid w:val="006F2A39"/>
    <w:rsid w:val="006F3BC6"/>
    <w:rsid w:val="006F3E04"/>
    <w:rsid w:val="006F7168"/>
    <w:rsid w:val="0070003D"/>
    <w:rsid w:val="007003CC"/>
    <w:rsid w:val="00701BD1"/>
    <w:rsid w:val="007026DB"/>
    <w:rsid w:val="00704346"/>
    <w:rsid w:val="00704393"/>
    <w:rsid w:val="007117AC"/>
    <w:rsid w:val="00715611"/>
    <w:rsid w:val="00717F7A"/>
    <w:rsid w:val="007226FE"/>
    <w:rsid w:val="00724ABC"/>
    <w:rsid w:val="00733C51"/>
    <w:rsid w:val="00742BFA"/>
    <w:rsid w:val="00745475"/>
    <w:rsid w:val="00746904"/>
    <w:rsid w:val="00751674"/>
    <w:rsid w:val="00753638"/>
    <w:rsid w:val="00760384"/>
    <w:rsid w:val="00760440"/>
    <w:rsid w:val="00762EA7"/>
    <w:rsid w:val="00763671"/>
    <w:rsid w:val="00763AF7"/>
    <w:rsid w:val="00770D0D"/>
    <w:rsid w:val="00771179"/>
    <w:rsid w:val="007719DD"/>
    <w:rsid w:val="00771E3E"/>
    <w:rsid w:val="00772B94"/>
    <w:rsid w:val="00777DD5"/>
    <w:rsid w:val="00786687"/>
    <w:rsid w:val="00790565"/>
    <w:rsid w:val="0079685D"/>
    <w:rsid w:val="0079791B"/>
    <w:rsid w:val="007A2431"/>
    <w:rsid w:val="007A496A"/>
    <w:rsid w:val="007A4A1B"/>
    <w:rsid w:val="007A7CAD"/>
    <w:rsid w:val="007B0B2C"/>
    <w:rsid w:val="007B2442"/>
    <w:rsid w:val="007B4D46"/>
    <w:rsid w:val="007C09CD"/>
    <w:rsid w:val="007C24B0"/>
    <w:rsid w:val="007C3416"/>
    <w:rsid w:val="007C5821"/>
    <w:rsid w:val="007C7BCE"/>
    <w:rsid w:val="007D18B8"/>
    <w:rsid w:val="007E2CF2"/>
    <w:rsid w:val="007E4BFE"/>
    <w:rsid w:val="007F4D42"/>
    <w:rsid w:val="007F54E5"/>
    <w:rsid w:val="008013CA"/>
    <w:rsid w:val="00801A31"/>
    <w:rsid w:val="008026C0"/>
    <w:rsid w:val="00804A2F"/>
    <w:rsid w:val="008069A2"/>
    <w:rsid w:val="00810C9F"/>
    <w:rsid w:val="008110C2"/>
    <w:rsid w:val="00812F38"/>
    <w:rsid w:val="0081379B"/>
    <w:rsid w:val="008155AF"/>
    <w:rsid w:val="0082357C"/>
    <w:rsid w:val="008253C7"/>
    <w:rsid w:val="008268C0"/>
    <w:rsid w:val="0083358A"/>
    <w:rsid w:val="00833A64"/>
    <w:rsid w:val="0083789C"/>
    <w:rsid w:val="00846A18"/>
    <w:rsid w:val="008503CF"/>
    <w:rsid w:val="00852F4F"/>
    <w:rsid w:val="00857F0A"/>
    <w:rsid w:val="00862139"/>
    <w:rsid w:val="008643C9"/>
    <w:rsid w:val="008651CE"/>
    <w:rsid w:val="0087009E"/>
    <w:rsid w:val="008720E3"/>
    <w:rsid w:val="00872F8D"/>
    <w:rsid w:val="00873E90"/>
    <w:rsid w:val="00875E21"/>
    <w:rsid w:val="00883521"/>
    <w:rsid w:val="00885308"/>
    <w:rsid w:val="00891153"/>
    <w:rsid w:val="008A29DF"/>
    <w:rsid w:val="008A2D83"/>
    <w:rsid w:val="008B006B"/>
    <w:rsid w:val="008C0387"/>
    <w:rsid w:val="008C1144"/>
    <w:rsid w:val="008C4E07"/>
    <w:rsid w:val="008C636B"/>
    <w:rsid w:val="008C7D52"/>
    <w:rsid w:val="008D032A"/>
    <w:rsid w:val="008D27B6"/>
    <w:rsid w:val="008D4774"/>
    <w:rsid w:val="008D4FE9"/>
    <w:rsid w:val="008D792B"/>
    <w:rsid w:val="008E09E3"/>
    <w:rsid w:val="008E11F3"/>
    <w:rsid w:val="008E4623"/>
    <w:rsid w:val="008E55DE"/>
    <w:rsid w:val="008E63B0"/>
    <w:rsid w:val="008F0551"/>
    <w:rsid w:val="008F133F"/>
    <w:rsid w:val="00903639"/>
    <w:rsid w:val="00905A00"/>
    <w:rsid w:val="00912F46"/>
    <w:rsid w:val="00922EDB"/>
    <w:rsid w:val="00923A24"/>
    <w:rsid w:val="00926ED2"/>
    <w:rsid w:val="009329D3"/>
    <w:rsid w:val="0094027F"/>
    <w:rsid w:val="00940DB6"/>
    <w:rsid w:val="00945465"/>
    <w:rsid w:val="00945F0D"/>
    <w:rsid w:val="009465C4"/>
    <w:rsid w:val="0094753F"/>
    <w:rsid w:val="009505EA"/>
    <w:rsid w:val="00951565"/>
    <w:rsid w:val="009539E4"/>
    <w:rsid w:val="00954D14"/>
    <w:rsid w:val="0096008F"/>
    <w:rsid w:val="00961523"/>
    <w:rsid w:val="0096445A"/>
    <w:rsid w:val="00970CD2"/>
    <w:rsid w:val="00970F68"/>
    <w:rsid w:val="0097262C"/>
    <w:rsid w:val="00972C2D"/>
    <w:rsid w:val="0097702D"/>
    <w:rsid w:val="009804CA"/>
    <w:rsid w:val="009836E7"/>
    <w:rsid w:val="00983C71"/>
    <w:rsid w:val="009878D4"/>
    <w:rsid w:val="00991C82"/>
    <w:rsid w:val="00994AD7"/>
    <w:rsid w:val="009A1760"/>
    <w:rsid w:val="009A2B21"/>
    <w:rsid w:val="009B3066"/>
    <w:rsid w:val="009B67BA"/>
    <w:rsid w:val="009C0486"/>
    <w:rsid w:val="009D0942"/>
    <w:rsid w:val="009D2502"/>
    <w:rsid w:val="009D304B"/>
    <w:rsid w:val="009D364D"/>
    <w:rsid w:val="009D514C"/>
    <w:rsid w:val="009E18E4"/>
    <w:rsid w:val="009E1952"/>
    <w:rsid w:val="009E1FEE"/>
    <w:rsid w:val="009E485B"/>
    <w:rsid w:val="009E53AA"/>
    <w:rsid w:val="009E5DAD"/>
    <w:rsid w:val="009F061A"/>
    <w:rsid w:val="009F09A0"/>
    <w:rsid w:val="009F2076"/>
    <w:rsid w:val="009F3043"/>
    <w:rsid w:val="009F3508"/>
    <w:rsid w:val="009F41AA"/>
    <w:rsid w:val="009F6895"/>
    <w:rsid w:val="00A01262"/>
    <w:rsid w:val="00A02812"/>
    <w:rsid w:val="00A0311F"/>
    <w:rsid w:val="00A033C6"/>
    <w:rsid w:val="00A0779C"/>
    <w:rsid w:val="00A15B91"/>
    <w:rsid w:val="00A220A0"/>
    <w:rsid w:val="00A24473"/>
    <w:rsid w:val="00A25349"/>
    <w:rsid w:val="00A341D6"/>
    <w:rsid w:val="00A35A69"/>
    <w:rsid w:val="00A36CF4"/>
    <w:rsid w:val="00A377FB"/>
    <w:rsid w:val="00A428D8"/>
    <w:rsid w:val="00A44B3E"/>
    <w:rsid w:val="00A46DD0"/>
    <w:rsid w:val="00A6151B"/>
    <w:rsid w:val="00A65245"/>
    <w:rsid w:val="00A66757"/>
    <w:rsid w:val="00A742C6"/>
    <w:rsid w:val="00A74B14"/>
    <w:rsid w:val="00A818C2"/>
    <w:rsid w:val="00A81A71"/>
    <w:rsid w:val="00A85164"/>
    <w:rsid w:val="00A86C1E"/>
    <w:rsid w:val="00A910A7"/>
    <w:rsid w:val="00A94F0E"/>
    <w:rsid w:val="00A969EB"/>
    <w:rsid w:val="00A96A38"/>
    <w:rsid w:val="00AA0035"/>
    <w:rsid w:val="00AA389F"/>
    <w:rsid w:val="00AA700E"/>
    <w:rsid w:val="00AA7CFC"/>
    <w:rsid w:val="00AB1CE2"/>
    <w:rsid w:val="00AB35DF"/>
    <w:rsid w:val="00AB631B"/>
    <w:rsid w:val="00AC3AFC"/>
    <w:rsid w:val="00AC5145"/>
    <w:rsid w:val="00AD1176"/>
    <w:rsid w:val="00AD11C7"/>
    <w:rsid w:val="00AD3185"/>
    <w:rsid w:val="00AD37C0"/>
    <w:rsid w:val="00AD6256"/>
    <w:rsid w:val="00AE1C5E"/>
    <w:rsid w:val="00AE7363"/>
    <w:rsid w:val="00AE7EB2"/>
    <w:rsid w:val="00AF058F"/>
    <w:rsid w:val="00AF1BA2"/>
    <w:rsid w:val="00AF25F3"/>
    <w:rsid w:val="00AF2E4E"/>
    <w:rsid w:val="00B00C9D"/>
    <w:rsid w:val="00B03D11"/>
    <w:rsid w:val="00B072E6"/>
    <w:rsid w:val="00B11021"/>
    <w:rsid w:val="00B14641"/>
    <w:rsid w:val="00B1523F"/>
    <w:rsid w:val="00B25759"/>
    <w:rsid w:val="00B257D6"/>
    <w:rsid w:val="00B30FCC"/>
    <w:rsid w:val="00B3242C"/>
    <w:rsid w:val="00B33124"/>
    <w:rsid w:val="00B3381D"/>
    <w:rsid w:val="00B33C4A"/>
    <w:rsid w:val="00B37CDB"/>
    <w:rsid w:val="00B435A9"/>
    <w:rsid w:val="00B47E1A"/>
    <w:rsid w:val="00B53F21"/>
    <w:rsid w:val="00B55780"/>
    <w:rsid w:val="00B70386"/>
    <w:rsid w:val="00B70B65"/>
    <w:rsid w:val="00B73030"/>
    <w:rsid w:val="00B8027E"/>
    <w:rsid w:val="00B8068E"/>
    <w:rsid w:val="00B80C22"/>
    <w:rsid w:val="00B825D7"/>
    <w:rsid w:val="00B8314C"/>
    <w:rsid w:val="00B84371"/>
    <w:rsid w:val="00B91E91"/>
    <w:rsid w:val="00B921C9"/>
    <w:rsid w:val="00B92A26"/>
    <w:rsid w:val="00B92ECD"/>
    <w:rsid w:val="00B947E6"/>
    <w:rsid w:val="00B96FF2"/>
    <w:rsid w:val="00B97264"/>
    <w:rsid w:val="00BA0359"/>
    <w:rsid w:val="00BA17CF"/>
    <w:rsid w:val="00BA1BA8"/>
    <w:rsid w:val="00BA5225"/>
    <w:rsid w:val="00BA5613"/>
    <w:rsid w:val="00BA5E9C"/>
    <w:rsid w:val="00BB360A"/>
    <w:rsid w:val="00BB4DDF"/>
    <w:rsid w:val="00BB510D"/>
    <w:rsid w:val="00BC0553"/>
    <w:rsid w:val="00BC184E"/>
    <w:rsid w:val="00BD03D9"/>
    <w:rsid w:val="00BD06C1"/>
    <w:rsid w:val="00BD4277"/>
    <w:rsid w:val="00BD4F17"/>
    <w:rsid w:val="00BD53A2"/>
    <w:rsid w:val="00BD7C94"/>
    <w:rsid w:val="00BE61F9"/>
    <w:rsid w:val="00BF09A1"/>
    <w:rsid w:val="00BF2900"/>
    <w:rsid w:val="00BF3701"/>
    <w:rsid w:val="00BF6C79"/>
    <w:rsid w:val="00BF75AA"/>
    <w:rsid w:val="00BF79BE"/>
    <w:rsid w:val="00C04CEE"/>
    <w:rsid w:val="00C05808"/>
    <w:rsid w:val="00C07D9C"/>
    <w:rsid w:val="00C11B1B"/>
    <w:rsid w:val="00C158F8"/>
    <w:rsid w:val="00C17DE2"/>
    <w:rsid w:val="00C20043"/>
    <w:rsid w:val="00C20081"/>
    <w:rsid w:val="00C2459E"/>
    <w:rsid w:val="00C247FE"/>
    <w:rsid w:val="00C26849"/>
    <w:rsid w:val="00C274DD"/>
    <w:rsid w:val="00C27826"/>
    <w:rsid w:val="00C33A0B"/>
    <w:rsid w:val="00C36E49"/>
    <w:rsid w:val="00C42494"/>
    <w:rsid w:val="00C44517"/>
    <w:rsid w:val="00C4713B"/>
    <w:rsid w:val="00C479E0"/>
    <w:rsid w:val="00C505E1"/>
    <w:rsid w:val="00C55B43"/>
    <w:rsid w:val="00C62292"/>
    <w:rsid w:val="00C7137A"/>
    <w:rsid w:val="00C74D77"/>
    <w:rsid w:val="00C81569"/>
    <w:rsid w:val="00C83EED"/>
    <w:rsid w:val="00C850D6"/>
    <w:rsid w:val="00C854ED"/>
    <w:rsid w:val="00C86994"/>
    <w:rsid w:val="00C90A5C"/>
    <w:rsid w:val="00C915DA"/>
    <w:rsid w:val="00C93704"/>
    <w:rsid w:val="00C95CFD"/>
    <w:rsid w:val="00CA2EEB"/>
    <w:rsid w:val="00CA3152"/>
    <w:rsid w:val="00CB30C1"/>
    <w:rsid w:val="00CB3463"/>
    <w:rsid w:val="00CB3B9C"/>
    <w:rsid w:val="00CB6FF8"/>
    <w:rsid w:val="00CC3E9B"/>
    <w:rsid w:val="00CC48BD"/>
    <w:rsid w:val="00CD21F5"/>
    <w:rsid w:val="00CD63B1"/>
    <w:rsid w:val="00CE08DA"/>
    <w:rsid w:val="00CE1C57"/>
    <w:rsid w:val="00CE3528"/>
    <w:rsid w:val="00CF1D0A"/>
    <w:rsid w:val="00CF2AA8"/>
    <w:rsid w:val="00CF66B4"/>
    <w:rsid w:val="00CF6EDA"/>
    <w:rsid w:val="00D0216F"/>
    <w:rsid w:val="00D031E9"/>
    <w:rsid w:val="00D048A0"/>
    <w:rsid w:val="00D12C2F"/>
    <w:rsid w:val="00D12DA1"/>
    <w:rsid w:val="00D137F7"/>
    <w:rsid w:val="00D1455F"/>
    <w:rsid w:val="00D163F2"/>
    <w:rsid w:val="00D21A02"/>
    <w:rsid w:val="00D21EE6"/>
    <w:rsid w:val="00D22E3A"/>
    <w:rsid w:val="00D2369F"/>
    <w:rsid w:val="00D24BA5"/>
    <w:rsid w:val="00D32C0A"/>
    <w:rsid w:val="00D35510"/>
    <w:rsid w:val="00D42260"/>
    <w:rsid w:val="00D47C60"/>
    <w:rsid w:val="00D50E96"/>
    <w:rsid w:val="00D53A2B"/>
    <w:rsid w:val="00D62273"/>
    <w:rsid w:val="00D67742"/>
    <w:rsid w:val="00D67EE4"/>
    <w:rsid w:val="00D71666"/>
    <w:rsid w:val="00D735D2"/>
    <w:rsid w:val="00D7412F"/>
    <w:rsid w:val="00D80E52"/>
    <w:rsid w:val="00D81510"/>
    <w:rsid w:val="00D81748"/>
    <w:rsid w:val="00D820B7"/>
    <w:rsid w:val="00D914A5"/>
    <w:rsid w:val="00D932CA"/>
    <w:rsid w:val="00D94200"/>
    <w:rsid w:val="00D97612"/>
    <w:rsid w:val="00D97EB7"/>
    <w:rsid w:val="00DA076F"/>
    <w:rsid w:val="00DA1913"/>
    <w:rsid w:val="00DA26E5"/>
    <w:rsid w:val="00DA41A5"/>
    <w:rsid w:val="00DA4A2B"/>
    <w:rsid w:val="00DA73B8"/>
    <w:rsid w:val="00DB1051"/>
    <w:rsid w:val="00DB2D16"/>
    <w:rsid w:val="00DB53AB"/>
    <w:rsid w:val="00DB66D8"/>
    <w:rsid w:val="00DB6C12"/>
    <w:rsid w:val="00DB7C2D"/>
    <w:rsid w:val="00DC38CA"/>
    <w:rsid w:val="00DC50A0"/>
    <w:rsid w:val="00DD05A9"/>
    <w:rsid w:val="00DD3676"/>
    <w:rsid w:val="00DE0984"/>
    <w:rsid w:val="00DE390D"/>
    <w:rsid w:val="00DE72C1"/>
    <w:rsid w:val="00DF3C5F"/>
    <w:rsid w:val="00DF49C8"/>
    <w:rsid w:val="00DF6E79"/>
    <w:rsid w:val="00E05E5B"/>
    <w:rsid w:val="00E06353"/>
    <w:rsid w:val="00E06DE5"/>
    <w:rsid w:val="00E13E0C"/>
    <w:rsid w:val="00E16431"/>
    <w:rsid w:val="00E16DE8"/>
    <w:rsid w:val="00E21250"/>
    <w:rsid w:val="00E2307A"/>
    <w:rsid w:val="00E27B6E"/>
    <w:rsid w:val="00E356C8"/>
    <w:rsid w:val="00E427B2"/>
    <w:rsid w:val="00E52077"/>
    <w:rsid w:val="00E539DE"/>
    <w:rsid w:val="00E547E3"/>
    <w:rsid w:val="00E6191F"/>
    <w:rsid w:val="00E63582"/>
    <w:rsid w:val="00E649AB"/>
    <w:rsid w:val="00E66634"/>
    <w:rsid w:val="00E7040A"/>
    <w:rsid w:val="00E70422"/>
    <w:rsid w:val="00E707B7"/>
    <w:rsid w:val="00E70802"/>
    <w:rsid w:val="00E71A1A"/>
    <w:rsid w:val="00E74FEF"/>
    <w:rsid w:val="00E837DD"/>
    <w:rsid w:val="00E85481"/>
    <w:rsid w:val="00E8618B"/>
    <w:rsid w:val="00E94891"/>
    <w:rsid w:val="00E96FFC"/>
    <w:rsid w:val="00EA0033"/>
    <w:rsid w:val="00EA23D7"/>
    <w:rsid w:val="00EB0626"/>
    <w:rsid w:val="00EB6CDA"/>
    <w:rsid w:val="00EB700C"/>
    <w:rsid w:val="00EB7BC8"/>
    <w:rsid w:val="00EC6CC5"/>
    <w:rsid w:val="00ED0E9A"/>
    <w:rsid w:val="00ED6A9A"/>
    <w:rsid w:val="00ED6DA1"/>
    <w:rsid w:val="00ED737E"/>
    <w:rsid w:val="00ED7A82"/>
    <w:rsid w:val="00ED7C8B"/>
    <w:rsid w:val="00EE067F"/>
    <w:rsid w:val="00EE1DC7"/>
    <w:rsid w:val="00EE5C46"/>
    <w:rsid w:val="00EE657A"/>
    <w:rsid w:val="00EE7068"/>
    <w:rsid w:val="00EE7236"/>
    <w:rsid w:val="00EE7693"/>
    <w:rsid w:val="00EE7D19"/>
    <w:rsid w:val="00EF0FBE"/>
    <w:rsid w:val="00EF2A7D"/>
    <w:rsid w:val="00F0019A"/>
    <w:rsid w:val="00F00618"/>
    <w:rsid w:val="00F00CBB"/>
    <w:rsid w:val="00F047E3"/>
    <w:rsid w:val="00F10A87"/>
    <w:rsid w:val="00F16958"/>
    <w:rsid w:val="00F16E80"/>
    <w:rsid w:val="00F228CB"/>
    <w:rsid w:val="00F3183F"/>
    <w:rsid w:val="00F331AF"/>
    <w:rsid w:val="00F3447F"/>
    <w:rsid w:val="00F35EAC"/>
    <w:rsid w:val="00F40823"/>
    <w:rsid w:val="00F513A5"/>
    <w:rsid w:val="00F52EF1"/>
    <w:rsid w:val="00F56B0F"/>
    <w:rsid w:val="00F7474D"/>
    <w:rsid w:val="00F74AEF"/>
    <w:rsid w:val="00F759A0"/>
    <w:rsid w:val="00F82F30"/>
    <w:rsid w:val="00F8597A"/>
    <w:rsid w:val="00F9090D"/>
    <w:rsid w:val="00F93135"/>
    <w:rsid w:val="00F943B2"/>
    <w:rsid w:val="00F94BB2"/>
    <w:rsid w:val="00FA1395"/>
    <w:rsid w:val="00FA4EB9"/>
    <w:rsid w:val="00FA4F90"/>
    <w:rsid w:val="00FB147B"/>
    <w:rsid w:val="00FB1A24"/>
    <w:rsid w:val="00FB2A80"/>
    <w:rsid w:val="00FB4F9C"/>
    <w:rsid w:val="00FB5BE1"/>
    <w:rsid w:val="00FB7972"/>
    <w:rsid w:val="00FB7C92"/>
    <w:rsid w:val="00FB7D6E"/>
    <w:rsid w:val="00FC1928"/>
    <w:rsid w:val="00FC7E47"/>
    <w:rsid w:val="00FD39D9"/>
    <w:rsid w:val="00FE01E9"/>
    <w:rsid w:val="00FE057C"/>
    <w:rsid w:val="00FE679F"/>
    <w:rsid w:val="00FE7369"/>
    <w:rsid w:val="00FF2F4F"/>
    <w:rsid w:val="00FF6E42"/>
    <w:rsid w:val="00FF76FA"/>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77FB"/>
    <w:rPr>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A377FB"/>
    <w:pPr>
      <w:ind w:left="142"/>
      <w:jc w:val="both"/>
    </w:pPr>
    <w:rPr>
      <w:sz w:val="24"/>
      <w:lang w:val="en-US"/>
    </w:rPr>
  </w:style>
  <w:style w:type="character" w:customStyle="1" w:styleId="BodyTextIndentChar">
    <w:name w:val="Body Text Indent Char"/>
    <w:basedOn w:val="DefaultParagraphFont"/>
    <w:link w:val="BodyTextIndent"/>
    <w:uiPriority w:val="99"/>
    <w:semiHidden/>
    <w:rsid w:val="003D6C7D"/>
    <w:rPr>
      <w:sz w:val="20"/>
      <w:szCs w:val="20"/>
    </w:rPr>
  </w:style>
  <w:style w:type="paragraph" w:styleId="BalloonText">
    <w:name w:val="Balloon Text"/>
    <w:basedOn w:val="Normal"/>
    <w:link w:val="BalloonTextChar"/>
    <w:uiPriority w:val="99"/>
    <w:semiHidden/>
    <w:rsid w:val="000D3184"/>
    <w:rPr>
      <w:rFonts w:ascii="Tahoma" w:hAnsi="Tahoma" w:cs="Tahoma"/>
      <w:sz w:val="16"/>
      <w:szCs w:val="16"/>
    </w:rPr>
  </w:style>
  <w:style w:type="character" w:customStyle="1" w:styleId="BalloonTextChar">
    <w:name w:val="Balloon Text Char"/>
    <w:basedOn w:val="DefaultParagraphFont"/>
    <w:link w:val="BalloonText"/>
    <w:uiPriority w:val="99"/>
    <w:semiHidden/>
    <w:rsid w:val="003D6C7D"/>
    <w:rPr>
      <w:sz w:val="0"/>
      <w:szCs w:val="0"/>
    </w:rPr>
  </w:style>
  <w:style w:type="table" w:styleId="TableGrid">
    <w:name w:val="Table Grid"/>
    <w:basedOn w:val="TableNormal"/>
    <w:uiPriority w:val="99"/>
    <w:rsid w:val="007D18B8"/>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F943B2"/>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129389864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2</Pages>
  <Words>996</Words>
  <Characters>5384</Characters>
  <Application>Microsoft Office Outlook</Application>
  <DocSecurity>0</DocSecurity>
  <Lines>0</Lines>
  <Paragraphs>0</Paragraphs>
  <ScaleCrop>false</ScaleCrop>
  <Company>JMC COMPUTERS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subject/>
  <dc:creator>JMC PC</dc:creator>
  <cp:keywords/>
  <dc:description/>
  <cp:lastModifiedBy>Quest User</cp:lastModifiedBy>
  <cp:revision>3</cp:revision>
  <cp:lastPrinted>2015-11-10T07:44:00Z</cp:lastPrinted>
  <dcterms:created xsi:type="dcterms:W3CDTF">2016-03-23T07:05:00Z</dcterms:created>
  <dcterms:modified xsi:type="dcterms:W3CDTF">2016-03-23T08:08:00Z</dcterms:modified>
</cp:coreProperties>
</file>